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224AF">
        <w:rPr>
          <w:rFonts w:ascii="Arial" w:hAnsi="Arial" w:cs="Arial"/>
          <w:sz w:val="24"/>
          <w:szCs w:val="24"/>
        </w:rPr>
        <w:t>2025-0</w:t>
      </w:r>
      <w:r w:rsidR="00C11C8A">
        <w:rPr>
          <w:rFonts w:ascii="Arial" w:hAnsi="Arial" w:cs="Arial"/>
          <w:sz w:val="24"/>
          <w:szCs w:val="24"/>
        </w:rPr>
        <w:t>8</w:t>
      </w:r>
      <w:r w:rsidRPr="003224AF">
        <w:rPr>
          <w:rFonts w:ascii="Arial" w:hAnsi="Arial" w:cs="Arial"/>
          <w:sz w:val="24"/>
          <w:szCs w:val="24"/>
        </w:rPr>
        <w:t>-</w:t>
      </w:r>
      <w:r w:rsidR="00C11C8A">
        <w:rPr>
          <w:rFonts w:ascii="Arial" w:hAnsi="Arial" w:cs="Arial"/>
          <w:sz w:val="24"/>
          <w:szCs w:val="24"/>
        </w:rPr>
        <w:t>12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651470">
        <w:rPr>
          <w:rFonts w:ascii="Arial" w:hAnsi="Arial" w:cs="Arial"/>
          <w:sz w:val="24"/>
          <w:szCs w:val="24"/>
        </w:rPr>
        <w:t>399</w:t>
      </w:r>
      <w:bookmarkStart w:id="0" w:name="_GoBack"/>
      <w:bookmarkEnd w:id="0"/>
      <w:r w:rsidR="001F4A4D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BD3433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3433">
              <w:rPr>
                <w:rFonts w:ascii="Arial" w:hAnsi="Arial" w:cs="Arial"/>
                <w:bCs/>
                <w:sz w:val="24"/>
                <w:szCs w:val="24"/>
              </w:rPr>
              <w:t>Dostawa wydajnej obliczeniowej stacji roboczej dla Wydziału Budownictwa Politechniki Częstochowskiej współfinansowana w ramach Programu Akademicka Częstochowa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BD3433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RZ-DZP.262.2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C11C8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:rsidR="00C11C8A" w:rsidRDefault="00520165" w:rsidP="00C11C8A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C11C8A" w:rsidRDefault="00BD3433" w:rsidP="00C11C8A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2"/>
          <w:szCs w:val="22"/>
        </w:rPr>
        <w:lastRenderedPageBreak/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Default="003224AF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1F4A4D"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C11C8A" w:rsidRDefault="00C11C8A" w:rsidP="00C11C8A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Dzień dobry mam pytanie dotyczące płyty głównej Zamawiający wymaga płyty: </w:t>
            </w:r>
          </w:p>
          <w:p w:rsidR="00C11C8A" w:rsidRPr="00746AD5" w:rsidRDefault="00C11C8A" w:rsidP="00C11C8A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Płyta główna kompatybilna z procesorem i umożliwiająca współpracę z dwiema kartami graficznymi z maksymalną wydajnością, obsługująca min. 256 GB pamięci RAM Złącza zewnętrzne co najmniej: 1 x Display Port, 1 x HDMI 2.1, 1 x </w:t>
            </w:r>
            <w:proofErr w:type="spellStart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/ USB 4 </w:t>
            </w:r>
            <w:proofErr w:type="spellStart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-C, 1 x USB 2.0, 1 x RJ45 10 </w:t>
            </w:r>
            <w:proofErr w:type="spellStart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GbE</w:t>
            </w:r>
            <w:proofErr w:type="spellEnd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, 1 x RJ45 2,5 </w:t>
            </w:r>
            <w:proofErr w:type="spellStart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GbE</w:t>
            </w:r>
            <w:proofErr w:type="spellEnd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, 2 x </w:t>
            </w:r>
            <w:proofErr w:type="spellStart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5, 6 x USB 3.2 Gen 2 10 </w:t>
            </w:r>
            <w:proofErr w:type="spellStart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</w:t>
            </w:r>
            <w:proofErr w:type="spellEnd"/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/s, gniazdo anteny Wi-Fi 7.</w:t>
            </w:r>
            <w:r w:rsidR="00746AD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C11C8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na rynku jest tylko jedna płyta główna zbliżona parametrami ale obsługująca min. 192 GB pamięci RAM dlatego zwracam się z prośbą o zmianę tego parametry by zaoferowany sprzęt spełnił wszystkie parametry przy dostawie</w:t>
            </w:r>
          </w:p>
          <w:p w:rsidR="003224AF" w:rsidRPr="001F4A4D" w:rsidRDefault="003F6A32" w:rsidP="001F4A4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BD3433" w:rsidRPr="00C11C8A" w:rsidRDefault="00C11C8A" w:rsidP="00C11C8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Zamawiający wymaga płytę główną obsługującą min. 256 GB pamięci RAM, przy zastosowaniu odpowiednich kości pamięci RAM wspieranych przez płytę główną z deklarowaną szybkością pracy co najmniej 4400 MHz.</w:t>
            </w:r>
          </w:p>
          <w:p w:rsidR="00C11C8A" w:rsidRPr="003F6A32" w:rsidRDefault="00C11C8A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746AD5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26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.08.2025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746AD5">
              <w:rPr>
                <w:rFonts w:ascii="Arial" w:hAnsi="Arial" w:cs="Arial"/>
                <w:b/>
                <w:color w:val="000000"/>
                <w:sz w:val="24"/>
                <w:szCs w:val="24"/>
              </w:rPr>
              <w:t>26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08.2025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3F6A32" w:rsidRPr="00C11C8A" w:rsidRDefault="000162AA" w:rsidP="00746AD5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2025-11-</w:t>
            </w:r>
            <w:r w:rsidR="00746AD5">
              <w:rPr>
                <w:rFonts w:ascii="Arial" w:hAnsi="Arial" w:cs="Arial"/>
                <w:b/>
                <w:color w:val="000000"/>
                <w:sz w:val="24"/>
                <w:szCs w:val="24"/>
              </w:rPr>
              <w:t>23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3F6A32">
        <w:rPr>
          <w:rFonts w:ascii="Arial" w:hAnsi="Arial" w:cs="Arial"/>
          <w:sz w:val="24"/>
          <w:szCs w:val="24"/>
        </w:rPr>
        <w:t>r inż. Łukasz Kuczyński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>Politechniki Częstochowskiej</w:t>
      </w: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12E" w:rsidRDefault="00D1412E">
      <w:r>
        <w:separator/>
      </w:r>
    </w:p>
  </w:endnote>
  <w:endnote w:type="continuationSeparator" w:id="0">
    <w:p w:rsidR="00D1412E" w:rsidRDefault="00D1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6A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12E" w:rsidRDefault="00D1412E">
      <w:r>
        <w:separator/>
      </w:r>
    </w:p>
  </w:footnote>
  <w:footnote w:type="continuationSeparator" w:id="0">
    <w:p w:rsidR="00D1412E" w:rsidRDefault="00D1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BD3433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3769995</wp:posOffset>
          </wp:positionH>
          <wp:positionV relativeFrom="paragraph">
            <wp:posOffset>-208280</wp:posOffset>
          </wp:positionV>
          <wp:extent cx="1613535" cy="766445"/>
          <wp:effectExtent l="0" t="0" r="5715" b="0"/>
          <wp:wrapNone/>
          <wp:docPr id="13" name="Obraz 13" descr="Obraz zawierający Czcionka, Grafika, projekt graficzny, zrzut ekranu&#10;&#10;Zawartość wygenerowana przez AI może być niepoprawna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Czcionka, Grafika, projekt graficzny, zrzut ekranu&#10;&#10;Zawartość wygenerowana przez AI może być niepoprawna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14" r="-6" b="-14"/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7664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7AA7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7AA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9606A"/>
    <w:rsid w:val="003224AF"/>
    <w:rsid w:val="003F6A32"/>
    <w:rsid w:val="004848F3"/>
    <w:rsid w:val="004A75F2"/>
    <w:rsid w:val="005144A9"/>
    <w:rsid w:val="00520165"/>
    <w:rsid w:val="00577AA7"/>
    <w:rsid w:val="005B1B08"/>
    <w:rsid w:val="00632C3C"/>
    <w:rsid w:val="00651470"/>
    <w:rsid w:val="00662BDB"/>
    <w:rsid w:val="006A5DF1"/>
    <w:rsid w:val="006B7198"/>
    <w:rsid w:val="006D4AB3"/>
    <w:rsid w:val="006D6A72"/>
    <w:rsid w:val="006E71DE"/>
    <w:rsid w:val="006F3B81"/>
    <w:rsid w:val="00745A06"/>
    <w:rsid w:val="00746AD5"/>
    <w:rsid w:val="007D7198"/>
    <w:rsid w:val="008200C4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3433"/>
    <w:rsid w:val="00BE7BFD"/>
    <w:rsid w:val="00C11C8A"/>
    <w:rsid w:val="00C370F2"/>
    <w:rsid w:val="00C44EEC"/>
    <w:rsid w:val="00CC2E3C"/>
    <w:rsid w:val="00D1412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019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40CBAA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3</cp:revision>
  <cp:lastPrinted>2025-08-12T06:46:00Z</cp:lastPrinted>
  <dcterms:created xsi:type="dcterms:W3CDTF">2025-08-12T06:46:00Z</dcterms:created>
  <dcterms:modified xsi:type="dcterms:W3CDTF">2025-08-13T05:30:00Z</dcterms:modified>
</cp:coreProperties>
</file>