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0059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7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B1A0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B1A0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B1A0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B1A0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B1A0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B1A0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B1A0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B1A0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B1A0A" w:rsidRPr="007B107C" w:rsidTr="00240D0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B1A0A" w:rsidRPr="007B107C" w:rsidRDefault="00FB1A0A" w:rsidP="00240D0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B1A0A" w:rsidRPr="007B107C" w:rsidRDefault="00FB1A0A" w:rsidP="00240D0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B1A0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B1A0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B1A0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B1A0A" w:rsidRPr="007B107C" w:rsidRDefault="00FB1A0A" w:rsidP="00240D0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B1A0A" w:rsidRPr="007B107C" w:rsidRDefault="00FB1A0A" w:rsidP="00240D0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B1A0A" w:rsidRPr="007B107C" w:rsidRDefault="00FB1A0A" w:rsidP="00240D0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B1A0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B1A0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zestawów komputerowych dla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B1A0A" w:rsidRPr="00FB1A0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CRZP/159/2025/AZP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B1A0A" w:rsidRPr="00FB1A0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A0A" w:rsidRDefault="00FB1A0A" w:rsidP="00FB1A0A">
      <w:pPr>
        <w:spacing w:after="0" w:line="240" w:lineRule="auto"/>
      </w:pPr>
      <w:r>
        <w:separator/>
      </w:r>
    </w:p>
  </w:endnote>
  <w:endnote w:type="continuationSeparator" w:id="0">
    <w:p w:rsidR="00FB1A0A" w:rsidRDefault="00FB1A0A" w:rsidP="00FB1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A0A" w:rsidRDefault="00FB1A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A0A" w:rsidRDefault="00FB1A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A0A" w:rsidRDefault="00FB1A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A0A" w:rsidRDefault="00FB1A0A" w:rsidP="00FB1A0A">
      <w:pPr>
        <w:spacing w:after="0" w:line="240" w:lineRule="auto"/>
      </w:pPr>
      <w:r>
        <w:separator/>
      </w:r>
    </w:p>
  </w:footnote>
  <w:footnote w:type="continuationSeparator" w:id="0">
    <w:p w:rsidR="00FB1A0A" w:rsidRDefault="00FB1A0A" w:rsidP="00FB1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A0A" w:rsidRDefault="00FB1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A0A" w:rsidRDefault="00FB1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A0A" w:rsidRDefault="00FB1A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7E0"/>
    <w:rsid w:val="002621C4"/>
    <w:rsid w:val="00300590"/>
    <w:rsid w:val="007B107C"/>
    <w:rsid w:val="007C7D43"/>
    <w:rsid w:val="00843802"/>
    <w:rsid w:val="008750B3"/>
    <w:rsid w:val="00C31816"/>
    <w:rsid w:val="00F1541B"/>
    <w:rsid w:val="00F377E0"/>
    <w:rsid w:val="00FB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0AAD134-BF71-48F4-8D8E-689AEEB1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1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A0A"/>
  </w:style>
  <w:style w:type="paragraph" w:styleId="Stopka">
    <w:name w:val="footer"/>
    <w:basedOn w:val="Normalny"/>
    <w:link w:val="StopkaZnak"/>
    <w:uiPriority w:val="99"/>
    <w:unhideWhenUsed/>
    <w:rsid w:val="00FB1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A0A"/>
  </w:style>
  <w:style w:type="paragraph" w:styleId="Tekstdymka">
    <w:name w:val="Balloon Text"/>
    <w:basedOn w:val="Normalny"/>
    <w:link w:val="TekstdymkaZnak"/>
    <w:uiPriority w:val="99"/>
    <w:semiHidden/>
    <w:unhideWhenUsed/>
    <w:rsid w:val="00300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5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2025-08-12T06:57:00Z</cp:lastPrinted>
  <dcterms:created xsi:type="dcterms:W3CDTF">2025-08-12T06:57:00Z</dcterms:created>
  <dcterms:modified xsi:type="dcterms:W3CDTF">2025-08-12T06:57:00Z</dcterms:modified>
</cp:coreProperties>
</file>