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B35406" w:rsidRPr="00B35406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B35406" w:rsidRPr="00B35406">
        <w:rPr>
          <w:rFonts w:ascii="Calibri" w:eastAsia="Times New Roman" w:hAnsi="Calibri" w:cs="Calibri"/>
          <w:b/>
          <w:sz w:val="20"/>
          <w:szCs w:val="20"/>
          <w:lang w:eastAsia="pl-PL"/>
        </w:rPr>
        <w:t>CRZP/159/2025/AZP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B35406" w:rsidRPr="00B35406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5406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5406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zestawów komputerowych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B35406" w:rsidRPr="00B35406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B35406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F60" w:rsidRDefault="00B33F60" w:rsidP="00B34A16">
      <w:pPr>
        <w:spacing w:after="0" w:line="240" w:lineRule="auto"/>
      </w:pPr>
      <w:r>
        <w:separator/>
      </w:r>
    </w:p>
  </w:endnote>
  <w:endnote w:type="continuationSeparator" w:id="0">
    <w:p w:rsidR="00B33F60" w:rsidRDefault="00B33F60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406" w:rsidRDefault="00B35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406" w:rsidRDefault="00B35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F60" w:rsidRDefault="00B33F60" w:rsidP="00B34A16">
      <w:pPr>
        <w:spacing w:after="0" w:line="240" w:lineRule="auto"/>
      </w:pPr>
      <w:r>
        <w:separator/>
      </w:r>
    </w:p>
  </w:footnote>
  <w:footnote w:type="continuationSeparator" w:id="0">
    <w:p w:rsidR="00B33F60" w:rsidRDefault="00B33F60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406" w:rsidRDefault="00B35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B3540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zestawów komputerowych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A596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406" w:rsidRDefault="00B354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F60"/>
    <w:rsid w:val="000C331A"/>
    <w:rsid w:val="000D451C"/>
    <w:rsid w:val="00302ADF"/>
    <w:rsid w:val="004F1C9E"/>
    <w:rsid w:val="007872B3"/>
    <w:rsid w:val="00A05DA6"/>
    <w:rsid w:val="00A676FF"/>
    <w:rsid w:val="00B33F60"/>
    <w:rsid w:val="00B34A16"/>
    <w:rsid w:val="00B3540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F591B9-7640-494E-9AD3-DF9A8506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2025-08-12T06:56:00Z</dcterms:created>
  <dcterms:modified xsi:type="dcterms:W3CDTF">2025-08-12T06:56:00Z</dcterms:modified>
</cp:coreProperties>
</file>