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B65715" w:rsidP="00BC555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65715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65715">
        <w:rPr>
          <w:rFonts w:ascii="Arial" w:hAnsi="Arial" w:cs="Arial"/>
          <w:sz w:val="24"/>
          <w:szCs w:val="24"/>
        </w:rPr>
        <w:t>2025-08-12</w:t>
      </w:r>
    </w:p>
    <w:p w:rsidR="00471F3F" w:rsidRPr="00471F3F" w:rsidRDefault="00B65715" w:rsidP="00BC555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571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B65715" w:rsidP="00BC555C">
      <w:pPr>
        <w:spacing w:line="360" w:lineRule="auto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5715">
        <w:rPr>
          <w:rFonts w:ascii="Arial" w:hAnsi="Arial" w:cs="Arial"/>
          <w:sz w:val="24"/>
          <w:szCs w:val="24"/>
        </w:rPr>
        <w:t>69</w:t>
      </w:r>
    </w:p>
    <w:p w:rsidR="00471F3F" w:rsidRDefault="00B65715" w:rsidP="00BC555C">
      <w:pPr>
        <w:spacing w:line="360" w:lineRule="auto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5715">
        <w:rPr>
          <w:rFonts w:ascii="Arial" w:hAnsi="Arial" w:cs="Arial"/>
          <w:sz w:val="24"/>
          <w:szCs w:val="24"/>
        </w:rPr>
        <w:t>Częstochowa</w:t>
      </w:r>
    </w:p>
    <w:p w:rsidR="00C2451E" w:rsidRPr="00471F3F" w:rsidRDefault="00C2451E" w:rsidP="00BC5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RZ-400/25</w:t>
      </w:r>
      <w:bookmarkStart w:id="1" w:name="_GoBack"/>
      <w:bookmarkEnd w:id="1"/>
    </w:p>
    <w:p w:rsidR="00DA2A7E" w:rsidRPr="00471F3F" w:rsidRDefault="00DA2A7E" w:rsidP="00BC555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BC555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BC555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BC555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BC555C">
      <w:pPr>
        <w:spacing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5715" w:rsidRPr="00B65715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65715" w:rsidRPr="00B6571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B65715" w:rsidP="00BC5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5715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</w:p>
        </w:tc>
      </w:tr>
      <w:tr w:rsidR="00B65715" w:rsidRPr="00A34E9B" w:rsidTr="00953DB6">
        <w:tc>
          <w:tcPr>
            <w:tcW w:w="2268" w:type="dxa"/>
            <w:shd w:val="clear" w:color="auto" w:fill="auto"/>
          </w:tcPr>
          <w:p w:rsidR="00B65715" w:rsidRPr="00A34E9B" w:rsidRDefault="00B65715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65715" w:rsidRPr="00A34E9B" w:rsidRDefault="00B65715" w:rsidP="00BC5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5715">
              <w:rPr>
                <w:rFonts w:ascii="Arial" w:hAnsi="Arial" w:cs="Arial"/>
                <w:bCs/>
                <w:sz w:val="24"/>
                <w:szCs w:val="24"/>
              </w:rPr>
              <w:t>RZ-DZP.261.16.2025.JP</w:t>
            </w:r>
          </w:p>
        </w:tc>
      </w:tr>
    </w:tbl>
    <w:p w:rsidR="00DA2A7E" w:rsidRPr="00C512EB" w:rsidRDefault="00DA2A7E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65715" w:rsidRPr="00B65715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65715" w:rsidRPr="00B65715">
        <w:rPr>
          <w:rFonts w:ascii="Arial" w:hAnsi="Arial" w:cs="Arial"/>
          <w:sz w:val="24"/>
          <w:szCs w:val="24"/>
        </w:rPr>
        <w:t>(</w:t>
      </w:r>
      <w:proofErr w:type="spellStart"/>
      <w:r w:rsidR="00B65715" w:rsidRPr="00B65715">
        <w:rPr>
          <w:rFonts w:ascii="Arial" w:hAnsi="Arial" w:cs="Arial"/>
          <w:sz w:val="24"/>
          <w:szCs w:val="24"/>
        </w:rPr>
        <w:t>t.j</w:t>
      </w:r>
      <w:proofErr w:type="spellEnd"/>
      <w:r w:rsidR="00B65715" w:rsidRPr="00B65715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65715" w:rsidRPr="00C512EB" w:rsidTr="00953DB6">
        <w:tc>
          <w:tcPr>
            <w:tcW w:w="2943" w:type="dxa"/>
            <w:shd w:val="clear" w:color="auto" w:fill="auto"/>
          </w:tcPr>
          <w:p w:rsidR="00B65715" w:rsidRPr="00C512EB" w:rsidRDefault="00B65715" w:rsidP="00BC555C">
            <w:pPr>
              <w:spacing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71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65715" w:rsidRPr="00C512EB" w:rsidRDefault="00B65715" w:rsidP="00BC555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71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C512EB" w:rsidRDefault="00DA2A7E" w:rsidP="00BC555C">
      <w:pPr>
        <w:pStyle w:val="Nagwek6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B65715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Zamawiający unieważnił przedmiotowe postępowanie, gdyż do upływu terminu składania ofert nie wpłynęła żadna oferta.</w:t>
      </w:r>
    </w:p>
    <w:p w:rsidR="00C512EB" w:rsidRDefault="00C512EB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C555C" w:rsidRPr="004008F9" w:rsidRDefault="00BC555C" w:rsidP="00BC555C">
      <w:pPr>
        <w:spacing w:line="360" w:lineRule="auto"/>
        <w:ind w:left="45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dr. inż. </w:t>
      </w:r>
      <w:r w:rsidRPr="004008F9">
        <w:rPr>
          <w:rFonts w:ascii="Arial" w:hAnsi="Arial" w:cs="Arial"/>
          <w:sz w:val="24"/>
          <w:szCs w:val="24"/>
        </w:rPr>
        <w:t>Łukasz Kuczyński</w:t>
      </w:r>
    </w:p>
    <w:p w:rsidR="00BC555C" w:rsidRPr="004008F9" w:rsidRDefault="00BC555C" w:rsidP="00BC555C">
      <w:pPr>
        <w:spacing w:line="360" w:lineRule="auto"/>
        <w:ind w:left="4536"/>
        <w:rPr>
          <w:rFonts w:ascii="Roboto" w:hAnsi="Roboto" w:cs="Arial"/>
          <w:sz w:val="24"/>
          <w:szCs w:val="24"/>
        </w:rPr>
      </w:pPr>
      <w:r w:rsidRPr="004D4D8F">
        <w:rPr>
          <w:rFonts w:ascii="Arial" w:hAnsi="Arial" w:cs="Arial"/>
          <w:sz w:val="24"/>
          <w:szCs w:val="24"/>
        </w:rPr>
        <w:t>Dyrektor ds. zakupów i inwestycji</w:t>
      </w:r>
    </w:p>
    <w:p w:rsidR="00BC555C" w:rsidRPr="00C512EB" w:rsidRDefault="00BC555C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BC555C" w:rsidRPr="00C512EB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A93" w:rsidRDefault="002E6A93">
      <w:r>
        <w:separator/>
      </w:r>
    </w:p>
  </w:endnote>
  <w:endnote w:type="continuationSeparator" w:id="0">
    <w:p w:rsidR="002E6A93" w:rsidRDefault="002E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55C" w:rsidRPr="00DE1D10" w:rsidRDefault="00C2451E" w:rsidP="00BC555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9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BC555C" w:rsidRPr="002820F6" w:rsidTr="004922E1">
      <w:tc>
        <w:tcPr>
          <w:tcW w:w="0" w:type="auto"/>
          <w:shd w:val="clear" w:color="auto" w:fill="auto"/>
          <w:vAlign w:val="center"/>
        </w:tcPr>
        <w:p w:rsidR="00BC555C" w:rsidRPr="002820F6" w:rsidRDefault="00C2451E" w:rsidP="00BC555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BC555C" w:rsidRPr="00286918" w:rsidRDefault="00BC555C" w:rsidP="00BC555C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BC555C" w:rsidRPr="002820F6" w:rsidRDefault="00C2451E" w:rsidP="00BC555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BC555C" w:rsidRPr="002820F6" w:rsidRDefault="00BC555C" w:rsidP="00BC555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BC555C" w:rsidRPr="002820F6" w:rsidRDefault="00BC555C" w:rsidP="00BC555C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BC555C" w:rsidRPr="002820F6" w:rsidRDefault="00C2451E" w:rsidP="00BC555C">
    <w:pPr>
      <w:pStyle w:val="Bezodstpw"/>
      <w:rPr>
        <w:noProof/>
      </w:rPr>
    </w:pPr>
    <w:r>
      <w:rPr>
        <w:noProof/>
      </w:rPr>
      <w:pict>
        <v:shape id="Obraz 5" o:spid="_x0000_s4100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BC555C" w:rsidRPr="002820F6">
      <w:rPr>
        <w:rFonts w:ascii="Roboto" w:hAnsi="Roboto"/>
      </w:rPr>
      <w:t>tel. +48 34 325 0</w:t>
    </w:r>
    <w:r w:rsidR="00BC555C">
      <w:rPr>
        <w:rFonts w:ascii="Roboto" w:hAnsi="Roboto"/>
      </w:rPr>
      <w:t>256</w:t>
    </w:r>
    <w:r w:rsidR="00BC555C" w:rsidRPr="002820F6">
      <w:rPr>
        <w:rFonts w:ascii="Roboto" w:hAnsi="Roboto"/>
      </w:rPr>
      <w:t xml:space="preserve">, e-mail: </w:t>
    </w:r>
    <w:r w:rsidR="00BC555C">
      <w:rPr>
        <w:rFonts w:ascii="Roboto" w:hAnsi="Roboto"/>
      </w:rPr>
      <w:t>dyrektor.inwestycji</w:t>
    </w:r>
    <w:r w:rsidR="00BC555C" w:rsidRPr="002820F6">
      <w:rPr>
        <w:rFonts w:ascii="Roboto" w:hAnsi="Roboto"/>
      </w:rPr>
      <w:t>@pcz.pl</w:t>
    </w:r>
  </w:p>
  <w:p w:rsidR="003F0CBE" w:rsidRPr="00BC555C" w:rsidRDefault="00BC555C" w:rsidP="00BC555C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C2451E">
      <w:rPr>
        <w:noProof/>
      </w:rPr>
      <w:pict>
        <v:shape id="_x0000_s4098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55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A93" w:rsidRDefault="002E6A93">
      <w:r>
        <w:separator/>
      </w:r>
    </w:p>
  </w:footnote>
  <w:footnote w:type="continuationSeparator" w:id="0">
    <w:p w:rsidR="002E6A93" w:rsidRDefault="002E6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55C" w:rsidRDefault="00C2451E" w:rsidP="00BC555C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B65715" w:rsidRDefault="00B657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Łącznik prosty ze strzałką 2"/>
        <o:r id="V:Rule5" type="connector" idref="#_x0000_s4099"/>
        <o:r id="V:Rule6" type="connector" idref="#_x0000_s409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A93"/>
    <w:rsid w:val="00020DF5"/>
    <w:rsid w:val="000345C2"/>
    <w:rsid w:val="00047A30"/>
    <w:rsid w:val="001B1480"/>
    <w:rsid w:val="001D5408"/>
    <w:rsid w:val="00210DCB"/>
    <w:rsid w:val="002D47D4"/>
    <w:rsid w:val="002E6A93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7555A"/>
    <w:rsid w:val="00A34E9B"/>
    <w:rsid w:val="00A43057"/>
    <w:rsid w:val="00A86662"/>
    <w:rsid w:val="00AF6582"/>
    <w:rsid w:val="00AF7988"/>
    <w:rsid w:val="00B1578C"/>
    <w:rsid w:val="00B65715"/>
    <w:rsid w:val="00BA77A9"/>
    <w:rsid w:val="00BC555C"/>
    <w:rsid w:val="00BF7AFB"/>
    <w:rsid w:val="00C2451E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4:docId w14:val="55C58067"/>
  <w15:chartTrackingRefBased/>
  <w15:docId w15:val="{F024D3E6-EC52-4917-9077-44965447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BC555C"/>
  </w:style>
  <w:style w:type="paragraph" w:styleId="Bezodstpw">
    <w:name w:val="No Spacing"/>
    <w:uiPriority w:val="1"/>
    <w:qFormat/>
    <w:rsid w:val="00BC555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2025-08-12T09:03:00Z</cp:lastPrinted>
  <dcterms:created xsi:type="dcterms:W3CDTF">2025-08-12T12:08:00Z</dcterms:created>
  <dcterms:modified xsi:type="dcterms:W3CDTF">2025-08-12T12:08:00Z</dcterms:modified>
</cp:coreProperties>
</file>