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5149FB" w:rsidP="007F5302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5149FB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5149FB">
        <w:rPr>
          <w:rFonts w:ascii="Arial" w:hAnsi="Arial" w:cs="Arial"/>
        </w:rPr>
        <w:t>2025-08-12</w:t>
      </w:r>
    </w:p>
    <w:p w:rsidR="00B36EDA" w:rsidRPr="00353FDC" w:rsidRDefault="005149FB" w:rsidP="007F5302">
      <w:pPr>
        <w:spacing w:line="360" w:lineRule="auto"/>
        <w:ind w:right="3969"/>
        <w:rPr>
          <w:rFonts w:ascii="Arial" w:hAnsi="Arial" w:cs="Arial"/>
          <w:b/>
          <w:bCs/>
        </w:rPr>
      </w:pPr>
      <w:r w:rsidRPr="005149FB">
        <w:rPr>
          <w:rFonts w:ascii="Arial" w:hAnsi="Arial" w:cs="Arial"/>
          <w:b/>
          <w:bCs/>
        </w:rPr>
        <w:t>Politechnika Częstochowska</w:t>
      </w:r>
    </w:p>
    <w:p w:rsidR="00B36EDA" w:rsidRPr="00353FDC" w:rsidRDefault="005149FB" w:rsidP="007F5302">
      <w:pPr>
        <w:spacing w:line="360" w:lineRule="auto"/>
        <w:ind w:right="3969"/>
        <w:rPr>
          <w:rFonts w:ascii="Arial" w:hAnsi="Arial" w:cs="Arial"/>
        </w:rPr>
      </w:pPr>
      <w:r w:rsidRPr="005149FB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5149FB">
        <w:rPr>
          <w:rFonts w:ascii="Arial" w:hAnsi="Arial" w:cs="Arial"/>
        </w:rPr>
        <w:t>69</w:t>
      </w:r>
    </w:p>
    <w:p w:rsidR="00B36EDA" w:rsidRPr="00353FDC" w:rsidRDefault="005149FB" w:rsidP="007F5302">
      <w:pPr>
        <w:spacing w:line="360" w:lineRule="auto"/>
        <w:ind w:right="3969"/>
        <w:rPr>
          <w:rFonts w:ascii="Arial" w:hAnsi="Arial" w:cs="Arial"/>
        </w:rPr>
      </w:pPr>
      <w:r w:rsidRPr="005149FB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5149FB">
        <w:rPr>
          <w:rFonts w:ascii="Arial" w:hAnsi="Arial" w:cs="Arial"/>
        </w:rPr>
        <w:t>Częstochowa</w:t>
      </w:r>
    </w:p>
    <w:p w:rsidR="00B36EDA" w:rsidRDefault="00B36EDA" w:rsidP="007F5302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7F5302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7F5302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7F5302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353FDC" w:rsidRDefault="00B36EDA" w:rsidP="007F5302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7F530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5149FB" w:rsidP="007F53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149FB">
              <w:rPr>
                <w:rFonts w:ascii="Arial" w:hAnsi="Arial" w:cs="Arial"/>
                <w:bCs/>
              </w:rPr>
              <w:t>Dostawa i montaż mebli do filii Politechniki Częstochowskiej w Zawierciu</w:t>
            </w:r>
          </w:p>
        </w:tc>
      </w:tr>
      <w:tr w:rsidR="005149FB" w:rsidRPr="00353FDC" w:rsidTr="00835919">
        <w:tc>
          <w:tcPr>
            <w:tcW w:w="2269" w:type="dxa"/>
            <w:shd w:val="clear" w:color="auto" w:fill="auto"/>
          </w:tcPr>
          <w:p w:rsidR="005149FB" w:rsidRPr="00353FDC" w:rsidRDefault="005149FB" w:rsidP="007F53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5149FB" w:rsidRPr="00353FDC" w:rsidRDefault="005149FB" w:rsidP="007F53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149FB">
              <w:rPr>
                <w:rFonts w:ascii="Arial" w:hAnsi="Arial" w:cs="Arial"/>
                <w:bCs/>
              </w:rPr>
              <w:t>RZ-DZP.261.15.2025.MT</w:t>
            </w:r>
          </w:p>
        </w:tc>
      </w:tr>
    </w:tbl>
    <w:p w:rsidR="00B36EDA" w:rsidRPr="00E1738E" w:rsidRDefault="00B36EDA" w:rsidP="007F5302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Default="00B36EDA" w:rsidP="007F5302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5149FB" w:rsidRPr="005149FB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5149FB" w:rsidRPr="005149FB">
        <w:rPr>
          <w:rFonts w:ascii="Arial" w:hAnsi="Arial" w:cs="Arial"/>
        </w:rPr>
        <w:t>(</w:t>
      </w:r>
      <w:proofErr w:type="spellStart"/>
      <w:r w:rsidR="005149FB" w:rsidRPr="005149FB">
        <w:rPr>
          <w:rFonts w:ascii="Arial" w:hAnsi="Arial" w:cs="Arial"/>
        </w:rPr>
        <w:t>t.j</w:t>
      </w:r>
      <w:proofErr w:type="spellEnd"/>
      <w:r w:rsidR="005149FB" w:rsidRPr="005149FB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149FB" w:rsidTr="005149F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F245C5" w:rsidRDefault="005149FB" w:rsidP="007F5302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149FB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149FB">
              <w:rPr>
                <w:rFonts w:ascii="Arial" w:hAnsi="Arial" w:cs="Arial"/>
              </w:rPr>
              <w:t>Dostawa mebli biurowych i biurek komputerowych do filii Politechniki Częstochowskiej w Zawierciu</w:t>
            </w:r>
          </w:p>
          <w:p w:rsidR="005149FB" w:rsidRPr="00F245C5" w:rsidRDefault="005149FB" w:rsidP="007F530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149FB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5149FB" w:rsidRPr="00F245C5" w:rsidRDefault="005149FB" w:rsidP="007F530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149FB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149FB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5149FB" w:rsidRPr="00F245C5" w:rsidRDefault="005149FB" w:rsidP="007F5302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149FB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149FB">
              <w:rPr>
                <w:rFonts w:ascii="Arial" w:hAnsi="Arial" w:cs="Arial"/>
                <w:bCs/>
              </w:rPr>
              <w:t>Częstochowa</w:t>
            </w:r>
          </w:p>
          <w:p w:rsidR="005149FB" w:rsidRPr="00F245C5" w:rsidRDefault="005149FB" w:rsidP="007F530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149FB">
              <w:rPr>
                <w:rFonts w:ascii="Arial" w:hAnsi="Arial" w:cs="Arial"/>
                <w:b/>
              </w:rPr>
              <w:t>40 467.00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149FB" w:rsidRPr="00F245C5" w:rsidRDefault="005149FB" w:rsidP="007F530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149FB" w:rsidRPr="007F5302" w:rsidRDefault="005149FB" w:rsidP="007F530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5149F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5149FB" w:rsidTr="005149F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F245C5" w:rsidRDefault="005149FB" w:rsidP="007F5302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149FB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149FB">
              <w:rPr>
                <w:rFonts w:ascii="Arial" w:hAnsi="Arial" w:cs="Arial"/>
              </w:rPr>
              <w:t xml:space="preserve">Dostawa stolików, krzeseł i biurek do </w:t>
            </w:r>
            <w:proofErr w:type="spellStart"/>
            <w:r w:rsidRPr="005149FB">
              <w:rPr>
                <w:rFonts w:ascii="Arial" w:hAnsi="Arial" w:cs="Arial"/>
              </w:rPr>
              <w:t>sal</w:t>
            </w:r>
            <w:proofErr w:type="spellEnd"/>
            <w:r w:rsidRPr="005149FB">
              <w:rPr>
                <w:rFonts w:ascii="Arial" w:hAnsi="Arial" w:cs="Arial"/>
              </w:rPr>
              <w:t xml:space="preserve"> wykładowych filii Politechniki Częstochowskiej w Zawierciu</w:t>
            </w:r>
          </w:p>
          <w:p w:rsidR="005149FB" w:rsidRPr="00F245C5" w:rsidRDefault="005149FB" w:rsidP="007F530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149FB">
              <w:rPr>
                <w:rFonts w:ascii="Arial" w:hAnsi="Arial" w:cs="Arial"/>
                <w:b/>
              </w:rPr>
              <w:t xml:space="preserve">Web-Profit Maciej </w:t>
            </w:r>
            <w:proofErr w:type="spellStart"/>
            <w:r w:rsidRPr="005149FB">
              <w:rPr>
                <w:rFonts w:ascii="Arial" w:hAnsi="Arial" w:cs="Arial"/>
                <w:b/>
              </w:rPr>
              <w:t>Kuźlik</w:t>
            </w:r>
            <w:proofErr w:type="spellEnd"/>
          </w:p>
          <w:p w:rsidR="005149FB" w:rsidRPr="00F245C5" w:rsidRDefault="005149FB" w:rsidP="007F530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149FB">
              <w:rPr>
                <w:rFonts w:ascii="Arial" w:hAnsi="Arial" w:cs="Arial"/>
                <w:bCs/>
              </w:rPr>
              <w:t>Spokojna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149FB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5149FB" w:rsidRPr="00F245C5" w:rsidRDefault="005149FB" w:rsidP="007F5302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149FB">
              <w:rPr>
                <w:rFonts w:ascii="Arial" w:hAnsi="Arial" w:cs="Arial"/>
                <w:bCs/>
              </w:rPr>
              <w:t>41-940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149FB">
              <w:rPr>
                <w:rFonts w:ascii="Arial" w:hAnsi="Arial" w:cs="Arial"/>
                <w:bCs/>
              </w:rPr>
              <w:t>Piekary Śląskie</w:t>
            </w:r>
          </w:p>
          <w:p w:rsidR="005149FB" w:rsidRPr="00F245C5" w:rsidRDefault="005149FB" w:rsidP="007F530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149FB">
              <w:rPr>
                <w:rFonts w:ascii="Arial" w:hAnsi="Arial" w:cs="Arial"/>
                <w:b/>
              </w:rPr>
              <w:t>15 758.76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149FB" w:rsidRPr="00F245C5" w:rsidRDefault="005149FB" w:rsidP="007F530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149FB" w:rsidRPr="00F245C5" w:rsidRDefault="005149FB" w:rsidP="007F530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149F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7F5302" w:rsidRDefault="007F5302" w:rsidP="007F5302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7F5302" w:rsidRDefault="007F5302" w:rsidP="007F5302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Default="00B36EDA" w:rsidP="007F5302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410"/>
        <w:gridCol w:w="1559"/>
      </w:tblGrid>
      <w:tr w:rsidR="00B36EDA" w:rsidTr="007F53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7F530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7F530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7F530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7F530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149FB" w:rsidRPr="007F5302" w:rsidTr="007F53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1 - Dostawa mebli biurowych i biurek komputerowych do filii Politechniki Częstochowskiej w Zawierciu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F5302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Białostocka 40</w:t>
            </w:r>
          </w:p>
          <w:p w:rsidR="005149FB" w:rsidRPr="007F5302" w:rsidRDefault="005149FB" w:rsidP="007F530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42-202 Częstochowa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1 - Cena - 60.00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2 - Termin realizacji - 20.00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 xml:space="preserve">  100,00</w:t>
            </w:r>
          </w:p>
        </w:tc>
      </w:tr>
      <w:tr w:rsidR="005149FB" w:rsidRPr="007F5302" w:rsidTr="007F53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1 - Dostawa mebli biurowych i biurek komputerowych do filii Politechniki Częstochowskiej w Zawierciu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F5302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KS. BP. HERBERTA BEDNORZA 2A-6</w:t>
            </w:r>
          </w:p>
          <w:p w:rsidR="005149FB" w:rsidRPr="007F5302" w:rsidRDefault="005149FB" w:rsidP="007F530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40-384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1 - Cena - 46.04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2 - Termin realizacji - 20.00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 xml:space="preserve">  86,04</w:t>
            </w:r>
          </w:p>
        </w:tc>
      </w:tr>
      <w:tr w:rsidR="005149FB" w:rsidRPr="007F5302" w:rsidTr="007F53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1 - Dostawa mebli biurowych i biurek komputerowych do filii Politechniki Częstochowskiej w Zawierciu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F5302">
              <w:rPr>
                <w:rFonts w:ascii="Arial" w:hAnsi="Arial" w:cs="Arial"/>
                <w:b/>
                <w:bCs/>
              </w:rPr>
              <w:t xml:space="preserve">Web-Profit Maciej </w:t>
            </w:r>
            <w:proofErr w:type="spellStart"/>
            <w:r w:rsidRPr="007F5302">
              <w:rPr>
                <w:rFonts w:ascii="Arial" w:hAnsi="Arial" w:cs="Arial"/>
                <w:b/>
                <w:bCs/>
              </w:rPr>
              <w:t>Kuźlik</w:t>
            </w:r>
            <w:proofErr w:type="spellEnd"/>
          </w:p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Spokojna 18</w:t>
            </w:r>
          </w:p>
          <w:p w:rsidR="005149FB" w:rsidRPr="007F5302" w:rsidRDefault="005149FB" w:rsidP="007F530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41-940 Piekary Śląskie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1 - Cena - 40.91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2 - Termin realizacji - 20.00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 xml:space="preserve">  80,91</w:t>
            </w:r>
          </w:p>
        </w:tc>
      </w:tr>
      <w:tr w:rsidR="005149FB" w:rsidRPr="007F5302" w:rsidTr="007F53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1 - Dostawa mebli biurowych i biurek komputerowych do filii Politechniki Częstochowskiej w Zawierciu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F5302">
              <w:rPr>
                <w:rFonts w:ascii="Arial" w:hAnsi="Arial" w:cs="Arial"/>
                <w:b/>
                <w:bCs/>
              </w:rPr>
              <w:t xml:space="preserve">Przedsiębiorstwo Budowlane Kompleks </w:t>
            </w:r>
            <w:proofErr w:type="spellStart"/>
            <w:r w:rsidRPr="007F5302">
              <w:rPr>
                <w:rFonts w:ascii="Arial" w:hAnsi="Arial" w:cs="Arial"/>
                <w:b/>
                <w:bCs/>
              </w:rPr>
              <w:t>K.Króliczek</w:t>
            </w:r>
            <w:proofErr w:type="spellEnd"/>
            <w:r w:rsidRPr="007F5302">
              <w:rPr>
                <w:rFonts w:ascii="Arial" w:hAnsi="Arial" w:cs="Arial"/>
                <w:b/>
                <w:bCs/>
              </w:rPr>
              <w:t xml:space="preserve"> i Wspólnicy </w:t>
            </w:r>
            <w:proofErr w:type="spellStart"/>
            <w:r w:rsidRPr="007F5302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7F5302">
              <w:rPr>
                <w:rFonts w:ascii="Arial" w:hAnsi="Arial" w:cs="Arial"/>
                <w:b/>
                <w:bCs/>
              </w:rPr>
              <w:t>.</w:t>
            </w:r>
          </w:p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ul. Przemysłowa 1</w:t>
            </w:r>
          </w:p>
          <w:p w:rsidR="005149FB" w:rsidRPr="007F5302" w:rsidRDefault="005149FB" w:rsidP="007F530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44-335 Jastrzębie-Zdrój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1 - Cena - 29.71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2 - Termin realizacji - 20.00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 xml:space="preserve">  49,71</w:t>
            </w:r>
          </w:p>
        </w:tc>
      </w:tr>
      <w:tr w:rsidR="005149FB" w:rsidRPr="007F5302" w:rsidTr="007F53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lastRenderedPageBreak/>
              <w:t>1 - Dostawa mebli biurowych i biurek komputerowych do filii Politechniki Częstochowskiej w Zawierciu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F5302">
              <w:rPr>
                <w:rFonts w:ascii="Arial" w:hAnsi="Arial" w:cs="Arial"/>
                <w:b/>
                <w:bCs/>
              </w:rPr>
              <w:t>KJMK Meble Sp. z o.o.</w:t>
            </w:r>
          </w:p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Gliwicka 189</w:t>
            </w:r>
          </w:p>
          <w:p w:rsidR="005149FB" w:rsidRPr="007F5302" w:rsidRDefault="005149FB" w:rsidP="007F530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40-859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1 - Cena - 0.00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2 - Termin realizacji - 0.00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 xml:space="preserve">  0,00</w:t>
            </w:r>
          </w:p>
        </w:tc>
      </w:tr>
      <w:tr w:rsidR="005149FB" w:rsidRPr="007F5302" w:rsidTr="007F53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1 - Dostawa mebli biurowych i biurek komputerowych do filii Politechniki Częstochowskiej w Zawierciu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F5302">
              <w:rPr>
                <w:rFonts w:ascii="Arial" w:hAnsi="Arial" w:cs="Arial"/>
                <w:b/>
                <w:bCs/>
              </w:rPr>
              <w:t>Toro Spółka zoo</w:t>
            </w:r>
          </w:p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Breń 64a</w:t>
            </w:r>
          </w:p>
          <w:p w:rsidR="005149FB" w:rsidRPr="007F5302" w:rsidRDefault="005149FB" w:rsidP="007F530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33-140 Lisia Góra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1 - Cena - 0.00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2 - Termin realizacji - 0.00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 xml:space="preserve">  0,00</w:t>
            </w:r>
          </w:p>
        </w:tc>
      </w:tr>
      <w:tr w:rsidR="005149FB" w:rsidRPr="007F5302" w:rsidTr="007F53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 xml:space="preserve">2 - Dostawa stolików, krzeseł i biurek do </w:t>
            </w:r>
            <w:proofErr w:type="spellStart"/>
            <w:r w:rsidRPr="007F5302">
              <w:rPr>
                <w:rFonts w:ascii="Arial" w:hAnsi="Arial" w:cs="Arial"/>
              </w:rPr>
              <w:t>sal</w:t>
            </w:r>
            <w:proofErr w:type="spellEnd"/>
            <w:r w:rsidRPr="007F5302">
              <w:rPr>
                <w:rFonts w:ascii="Arial" w:hAnsi="Arial" w:cs="Arial"/>
              </w:rPr>
              <w:t xml:space="preserve"> wykładowych filii Politechniki Częstochowskiej w Zawierciu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F5302">
              <w:rPr>
                <w:rFonts w:ascii="Arial" w:hAnsi="Arial" w:cs="Arial"/>
                <w:b/>
                <w:bCs/>
              </w:rPr>
              <w:t xml:space="preserve">Web-Profit Maciej </w:t>
            </w:r>
            <w:proofErr w:type="spellStart"/>
            <w:r w:rsidRPr="007F5302">
              <w:rPr>
                <w:rFonts w:ascii="Arial" w:hAnsi="Arial" w:cs="Arial"/>
                <w:b/>
                <w:bCs/>
              </w:rPr>
              <w:t>Kuźlik</w:t>
            </w:r>
            <w:proofErr w:type="spellEnd"/>
          </w:p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Spokojna 18</w:t>
            </w:r>
          </w:p>
          <w:p w:rsidR="005149FB" w:rsidRPr="007F5302" w:rsidRDefault="005149FB" w:rsidP="007F530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41-940 Piekary Śląskie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1 - Cena - 60.00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2 - Termin realizacji - 20.00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 xml:space="preserve">  100,00</w:t>
            </w:r>
          </w:p>
        </w:tc>
      </w:tr>
      <w:tr w:rsidR="005149FB" w:rsidRPr="007F5302" w:rsidTr="007F53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 xml:space="preserve">2 - Dostawa stolików, krzeseł i biurek do </w:t>
            </w:r>
            <w:proofErr w:type="spellStart"/>
            <w:r w:rsidRPr="007F5302">
              <w:rPr>
                <w:rFonts w:ascii="Arial" w:hAnsi="Arial" w:cs="Arial"/>
              </w:rPr>
              <w:t>sal</w:t>
            </w:r>
            <w:proofErr w:type="spellEnd"/>
            <w:r w:rsidRPr="007F5302">
              <w:rPr>
                <w:rFonts w:ascii="Arial" w:hAnsi="Arial" w:cs="Arial"/>
              </w:rPr>
              <w:t xml:space="preserve"> wykładowych filii Politechniki Częstochowskiej w Zawierciu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F5302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KS. BP. HERBERTA BEDNORZA 2A-6</w:t>
            </w:r>
          </w:p>
          <w:p w:rsidR="005149FB" w:rsidRPr="007F5302" w:rsidRDefault="005149FB" w:rsidP="007F530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40-384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1 - Cena - 45.22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2 - Termin realizacji - 20.00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 xml:space="preserve">  85,22</w:t>
            </w:r>
          </w:p>
        </w:tc>
      </w:tr>
      <w:tr w:rsidR="005149FB" w:rsidRPr="007F5302" w:rsidTr="007F53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 xml:space="preserve">2 - Dostawa stolików, krzeseł i </w:t>
            </w:r>
            <w:r w:rsidRPr="007F5302">
              <w:rPr>
                <w:rFonts w:ascii="Arial" w:hAnsi="Arial" w:cs="Arial"/>
              </w:rPr>
              <w:lastRenderedPageBreak/>
              <w:t xml:space="preserve">biurek do </w:t>
            </w:r>
            <w:proofErr w:type="spellStart"/>
            <w:r w:rsidRPr="007F5302">
              <w:rPr>
                <w:rFonts w:ascii="Arial" w:hAnsi="Arial" w:cs="Arial"/>
              </w:rPr>
              <w:t>sal</w:t>
            </w:r>
            <w:proofErr w:type="spellEnd"/>
            <w:r w:rsidRPr="007F5302">
              <w:rPr>
                <w:rFonts w:ascii="Arial" w:hAnsi="Arial" w:cs="Arial"/>
              </w:rPr>
              <w:t xml:space="preserve"> wykładowych filii Politechniki Częstochowskiej w Zawierciu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F5302">
              <w:rPr>
                <w:rFonts w:ascii="Arial" w:hAnsi="Arial" w:cs="Arial"/>
                <w:b/>
                <w:bCs/>
              </w:rPr>
              <w:lastRenderedPageBreak/>
              <w:t>KJMK Meble Sp. z o.o.</w:t>
            </w:r>
          </w:p>
          <w:p w:rsidR="005149FB" w:rsidRPr="007F5302" w:rsidRDefault="005149FB" w:rsidP="007F5302">
            <w:pPr>
              <w:spacing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>Gliwicka 189</w:t>
            </w:r>
          </w:p>
          <w:p w:rsidR="005149FB" w:rsidRPr="007F5302" w:rsidRDefault="005149FB" w:rsidP="007F530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lastRenderedPageBreak/>
              <w:t>40-859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lastRenderedPageBreak/>
              <w:t>1 - Cena - 35.51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</w:rPr>
            </w:pPr>
            <w:r w:rsidRPr="007F5302">
              <w:rPr>
                <w:rFonts w:ascii="Arial" w:hAnsi="Arial" w:cs="Arial"/>
              </w:rPr>
              <w:t xml:space="preserve">2 - Termin realizacji </w:t>
            </w:r>
            <w:r w:rsidRPr="007F5302">
              <w:rPr>
                <w:rFonts w:ascii="Arial" w:hAnsi="Arial" w:cs="Arial"/>
              </w:rPr>
              <w:lastRenderedPageBreak/>
              <w:t>- 20.00</w:t>
            </w:r>
          </w:p>
          <w:p w:rsidR="005149FB" w:rsidRPr="007F5302" w:rsidRDefault="005149FB" w:rsidP="007F530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9FB" w:rsidRPr="007F5302" w:rsidRDefault="005149FB" w:rsidP="007F530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F5302">
              <w:rPr>
                <w:rFonts w:ascii="Arial" w:hAnsi="Arial" w:cs="Arial"/>
              </w:rPr>
              <w:lastRenderedPageBreak/>
              <w:t xml:space="preserve">  75,51</w:t>
            </w:r>
          </w:p>
        </w:tc>
      </w:tr>
      <w:bookmarkEnd w:id="0"/>
    </w:tbl>
    <w:p w:rsidR="008642B3" w:rsidRPr="00B36EDA" w:rsidRDefault="008642B3" w:rsidP="007F5302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B36EDA" w:rsidSect="007F5302">
      <w:headerReference w:type="default" r:id="rId6"/>
      <w:footerReference w:type="default" r:id="rId7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AA3" w:rsidRDefault="00425AA3">
      <w:r>
        <w:separator/>
      </w:r>
    </w:p>
  </w:endnote>
  <w:endnote w:type="continuationSeparator" w:id="0">
    <w:p w:rsidR="00425AA3" w:rsidRDefault="00425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302" w:rsidRPr="007F5302" w:rsidRDefault="007F5302" w:rsidP="007F5302">
    <w:pPr>
      <w:spacing w:line="276" w:lineRule="auto"/>
      <w:rPr>
        <w:rFonts w:ascii="Roboto" w:hAnsi="Roboto"/>
        <w:b/>
        <w:bCs/>
        <w:sz w:val="22"/>
        <w:szCs w:val="18"/>
      </w:rPr>
    </w:pPr>
    <w:r w:rsidRPr="007F5302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7F5302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7F530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7F5302" w:rsidRPr="007F5302" w:rsidTr="002611D5">
      <w:tc>
        <w:tcPr>
          <w:tcW w:w="0" w:type="auto"/>
          <w:shd w:val="clear" w:color="auto" w:fill="auto"/>
          <w:vAlign w:val="center"/>
        </w:tcPr>
        <w:p w:rsidR="007F5302" w:rsidRPr="007F5302" w:rsidRDefault="007F5302" w:rsidP="007F5302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F5302" w:rsidRPr="007F5302" w:rsidRDefault="007F5302" w:rsidP="007F5302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7F5302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7F5302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7F5302" w:rsidRPr="007F5302" w:rsidRDefault="007F5302" w:rsidP="007F5302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7F5302" w:rsidRPr="007F5302" w:rsidRDefault="007F5302" w:rsidP="007F5302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7F5302" w:rsidRPr="007F5302" w:rsidRDefault="007F5302" w:rsidP="007F5302">
    <w:pPr>
      <w:spacing w:line="276" w:lineRule="auto"/>
      <w:rPr>
        <w:rFonts w:ascii="Roboto" w:hAnsi="Roboto"/>
        <w:b/>
        <w:bCs/>
        <w:sz w:val="22"/>
        <w:szCs w:val="22"/>
      </w:rPr>
    </w:pPr>
    <w:r w:rsidRPr="007F5302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7F5302" w:rsidRPr="007F5302" w:rsidRDefault="007F5302" w:rsidP="007F5302">
    <w:pPr>
      <w:spacing w:line="276" w:lineRule="auto"/>
      <w:rPr>
        <w:rFonts w:ascii="Roboto" w:hAnsi="Roboto"/>
        <w:sz w:val="22"/>
        <w:szCs w:val="22"/>
      </w:rPr>
    </w:pPr>
    <w:r w:rsidRPr="007F5302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7F5302">
      <w:rPr>
        <w:rFonts w:ascii="Roboto" w:hAnsi="Roboto"/>
        <w:sz w:val="22"/>
        <w:szCs w:val="22"/>
      </w:rPr>
      <w:t>ul. Gen. J.H. Dąbrowskiego 69, 42-201 Częstochowa</w:t>
    </w:r>
  </w:p>
  <w:p w:rsidR="007F5302" w:rsidRPr="007F5302" w:rsidRDefault="007F5302" w:rsidP="007F5302">
    <w:pPr>
      <w:spacing w:line="276" w:lineRule="auto"/>
      <w:rPr>
        <w:rFonts w:ascii="Roboto" w:hAnsi="Roboto"/>
        <w:noProof/>
        <w:sz w:val="22"/>
        <w:szCs w:val="22"/>
      </w:rPr>
    </w:pPr>
    <w:r w:rsidRPr="007F5302">
      <w:rPr>
        <w:rFonts w:ascii="Roboto" w:hAnsi="Roboto"/>
        <w:sz w:val="22"/>
        <w:szCs w:val="22"/>
      </w:rPr>
      <w:t>tel. +48 34 325 02 56, e-mail: dyrektor.inwestycji@pcz.pl</w:t>
    </w:r>
  </w:p>
  <w:p w:rsidR="007F5302" w:rsidRDefault="007F5302" w:rsidP="007F5302">
    <w:r w:rsidRPr="007F5302">
      <w:rPr>
        <w:rFonts w:ascii="Roboto" w:hAnsi="Roboto"/>
        <w:b/>
        <w:sz w:val="22"/>
        <w:szCs w:val="22"/>
      </w:rPr>
      <w:t>www.pcz.pl</w:t>
    </w:r>
    <w:r w:rsidRPr="007F5302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AA3" w:rsidRDefault="00425AA3">
      <w:r>
        <w:separator/>
      </w:r>
    </w:p>
  </w:footnote>
  <w:footnote w:type="continuationSeparator" w:id="0">
    <w:p w:rsidR="00425AA3" w:rsidRDefault="00425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302" w:rsidRPr="007F5302" w:rsidRDefault="007F5302" w:rsidP="007F5302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7F5302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7F5302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6E3089" w:rsidRPr="007F5302" w:rsidRDefault="006E3089" w:rsidP="007F53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5AA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25AA3"/>
    <w:rsid w:val="00431C0B"/>
    <w:rsid w:val="00437CAD"/>
    <w:rsid w:val="004657DA"/>
    <w:rsid w:val="004B2665"/>
    <w:rsid w:val="004C3459"/>
    <w:rsid w:val="004E324A"/>
    <w:rsid w:val="004E7234"/>
    <w:rsid w:val="005149FB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5302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C21BF16"/>
  <w15:chartTrackingRefBased/>
  <w15:docId w15:val="{569101D2-CDE4-4670-838A-A9D5FE2A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631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2025-08-12T11:10:00Z</dcterms:created>
  <dcterms:modified xsi:type="dcterms:W3CDTF">2025-08-12T11:10:00Z</dcterms:modified>
</cp:coreProperties>
</file>