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244DC" w:rsidRPr="003244DC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244D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44DC">
        <w:rPr>
          <w:rFonts w:ascii="Arial" w:hAnsi="Arial" w:cs="Arial"/>
        </w:rPr>
        <w:t>Politechnika Częstochowska</w:t>
      </w:r>
    </w:p>
    <w:p w:rsidR="006676AE" w:rsidRPr="0012157F" w:rsidRDefault="003244D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244DC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244DC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244D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244DC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244D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244DC" w:rsidRPr="0012157F" w:rsidTr="00E93FE9">
        <w:tc>
          <w:tcPr>
            <w:tcW w:w="9104" w:type="dxa"/>
            <w:shd w:val="clear" w:color="auto" w:fill="D9D9D9"/>
          </w:tcPr>
          <w:p w:rsidR="003244DC" w:rsidRPr="0012157F" w:rsidRDefault="003244DC" w:rsidP="00E93FE9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244DC" w:rsidRPr="0012157F" w:rsidRDefault="003244DC" w:rsidP="00E93FE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244DC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244DC" w:rsidRPr="00612283" w:rsidRDefault="003244DC" w:rsidP="00E93FE9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244DC" w:rsidRPr="0012157F" w:rsidRDefault="003244DC" w:rsidP="00E117DA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244D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44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maszyny zmęczeniowej do testów dynamicznych z oprzyrządowaniem dla Katedry Technologii i Automatyzacji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244DC" w:rsidRPr="00A2540E" w:rsidTr="00E93FE9">
        <w:tc>
          <w:tcPr>
            <w:tcW w:w="2269" w:type="dxa"/>
            <w:shd w:val="clear" w:color="auto" w:fill="auto"/>
          </w:tcPr>
          <w:p w:rsidR="003244DC" w:rsidRPr="00A2540E" w:rsidRDefault="003244DC" w:rsidP="00E93F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44DC" w:rsidRPr="00A2540E" w:rsidRDefault="003244DC" w:rsidP="00E93F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244D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RZ-DZP.261.17.2025.JP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244DC" w:rsidRPr="003244D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4DD" w:rsidRDefault="008F54DD" w:rsidP="0038231F">
      <w:pPr>
        <w:spacing w:after="0" w:line="240" w:lineRule="auto"/>
      </w:pPr>
      <w:r>
        <w:separator/>
      </w:r>
    </w:p>
  </w:endnote>
  <w:endnote w:type="continuationSeparator" w:id="0">
    <w:p w:rsidR="008F54DD" w:rsidRDefault="008F54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4DC" w:rsidRDefault="00324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117D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117D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4DC" w:rsidRDefault="00324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4DD" w:rsidRDefault="008F54DD" w:rsidP="0038231F">
      <w:pPr>
        <w:spacing w:after="0" w:line="240" w:lineRule="auto"/>
      </w:pPr>
      <w:r>
        <w:separator/>
      </w:r>
    </w:p>
  </w:footnote>
  <w:footnote w:type="continuationSeparator" w:id="0">
    <w:p w:rsidR="008F54DD" w:rsidRDefault="008F54D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4DC" w:rsidRDefault="00324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4DC" w:rsidRDefault="003244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4DC" w:rsidRDefault="0032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4D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44D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4DD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117D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2EB00"/>
  <w15:docId w15:val="{4E780EE5-AEA2-419E-9D01-733EA1050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01244-8A02-4D8A-8C15-0030A1C8B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2025-07-31T07:07:00Z</cp:lastPrinted>
  <dcterms:created xsi:type="dcterms:W3CDTF">2025-07-31T07:10:00Z</dcterms:created>
  <dcterms:modified xsi:type="dcterms:W3CDTF">2025-07-31T07:10:00Z</dcterms:modified>
</cp:coreProperties>
</file>