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FF447A">
        <w:rPr>
          <w:rFonts w:ascii="Arial" w:hAnsi="Arial" w:cs="Arial"/>
          <w:bCs/>
          <w:szCs w:val="24"/>
        </w:rPr>
        <w:t>4</w:t>
      </w:r>
      <w:bookmarkStart w:id="0" w:name="_GoBack"/>
      <w:bookmarkEnd w:id="0"/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A46C1" w:rsidRPr="009A46C1">
        <w:rPr>
          <w:rFonts w:ascii="Arial" w:hAnsi="Arial" w:cs="Arial"/>
          <w:b/>
          <w:sz w:val="24"/>
          <w:szCs w:val="24"/>
        </w:rPr>
        <w:t>CRZP/157/2025/AZP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A46C1" w:rsidRPr="009A46C1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A46C1" w:rsidRPr="009A46C1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9A46C1" w:rsidRPr="009A46C1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A46C1" w:rsidRPr="009A46C1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9A46C1" w:rsidRPr="009A46C1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A46C1" w:rsidTr="0036193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9A46C1" w:rsidRDefault="009A46C1" w:rsidP="0036193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9A46C1" w:rsidRDefault="009A46C1" w:rsidP="003619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A46C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A46C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A46C1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9A46C1" w:rsidRDefault="009A46C1" w:rsidP="0036193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9A46C1" w:rsidRDefault="009A46C1" w:rsidP="0036193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9A46C1" w:rsidRDefault="009A46C1" w:rsidP="0036193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9A46C1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9A46C1">
        <w:rPr>
          <w:rFonts w:ascii="Arial" w:hAnsi="Arial" w:cs="Arial"/>
          <w:b/>
          <w:sz w:val="24"/>
          <w:szCs w:val="24"/>
        </w:rPr>
        <w:t>Meble do pomieszczeń Dziekanatu na Wydziale Informatyki - powtórne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9A46C1" w:rsidRPr="009A46C1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9A46C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A46C1" w:rsidTr="009A46C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6C1" w:rsidRDefault="009A46C1" w:rsidP="0036193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46C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6C1" w:rsidRDefault="009A46C1" w:rsidP="0036193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A46C1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9A46C1" w:rsidRDefault="009A46C1" w:rsidP="00361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46C1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9A46C1" w:rsidTr="009A46C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6C1" w:rsidRDefault="009A46C1" w:rsidP="0036193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46C1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6C1" w:rsidRDefault="009A46C1" w:rsidP="0036193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A46C1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9A46C1" w:rsidRDefault="009A46C1" w:rsidP="00361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46C1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9A46C1" w:rsidTr="009A46C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6C1" w:rsidRDefault="009A46C1" w:rsidP="0036193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46C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6C1" w:rsidRDefault="009A46C1" w:rsidP="0036193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A46C1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9A46C1" w:rsidRDefault="009A46C1" w:rsidP="00361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46C1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9A46C1" w:rsidTr="009A46C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6C1" w:rsidRDefault="009A46C1" w:rsidP="0036193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46C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6C1" w:rsidRDefault="009A46C1" w:rsidP="0036193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A46C1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A46C1" w:rsidRDefault="009A46C1" w:rsidP="0036193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46C1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7AF0" w:rsidRDefault="00A77AF0" w:rsidP="00E4548F">
      <w:pPr>
        <w:spacing w:after="0" w:line="240" w:lineRule="auto"/>
      </w:pPr>
      <w:r>
        <w:separator/>
      </w:r>
    </w:p>
  </w:endnote>
  <w:endnote w:type="continuationSeparator" w:id="0">
    <w:p w:rsidR="00A77AF0" w:rsidRDefault="00A77AF0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6C1" w:rsidRDefault="009A46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6C1" w:rsidRDefault="009A46C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6C1" w:rsidRDefault="009A46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7AF0" w:rsidRDefault="00A77AF0" w:rsidP="00E4548F">
      <w:pPr>
        <w:spacing w:after="0" w:line="240" w:lineRule="auto"/>
      </w:pPr>
      <w:r>
        <w:separator/>
      </w:r>
    </w:p>
  </w:footnote>
  <w:footnote w:type="continuationSeparator" w:id="0">
    <w:p w:rsidR="00A77AF0" w:rsidRDefault="00A77AF0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6C1" w:rsidRDefault="009A46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6C1" w:rsidRDefault="009A46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6C1" w:rsidRDefault="009A46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AF0"/>
    <w:rsid w:val="002621C4"/>
    <w:rsid w:val="007B107C"/>
    <w:rsid w:val="007C7D43"/>
    <w:rsid w:val="00843802"/>
    <w:rsid w:val="008750B3"/>
    <w:rsid w:val="009A46C1"/>
    <w:rsid w:val="00A77AF0"/>
    <w:rsid w:val="00C31816"/>
    <w:rsid w:val="00CA2A23"/>
    <w:rsid w:val="00E4548F"/>
    <w:rsid w:val="00FF4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9B709062-FA03-468E-B6EB-C78B81055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A46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46C1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9A46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46C1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44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447A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908</Words>
  <Characters>5448</Characters>
  <Application>Microsoft Office Word</Application>
  <DocSecurity>0</DocSecurity>
  <Lines>45</Lines>
  <Paragraphs>12</Paragraphs>
  <ScaleCrop>false</ScaleCrop>
  <Company/>
  <LinksUpToDate>false</LinksUpToDate>
  <CharactersWithSpaces>6344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2025-08-08T10:34:00Z</cp:lastPrinted>
  <dcterms:created xsi:type="dcterms:W3CDTF">2025-08-08T10:34:00Z</dcterms:created>
  <dcterms:modified xsi:type="dcterms:W3CDTF">2025-08-08T10:34:00Z</dcterms:modified>
</cp:coreProperties>
</file>