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0F4D4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0F4D4B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0F4D4B">
        <w:rPr>
          <w:rFonts w:ascii="Arial" w:hAnsi="Arial" w:cs="Arial"/>
        </w:rPr>
        <w:t>2025-08-06</w:t>
      </w:r>
    </w:p>
    <w:p w:rsidR="00081D13" w:rsidRPr="00353FDC" w:rsidRDefault="000F4D4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0F4D4B">
        <w:rPr>
          <w:rFonts w:ascii="Arial" w:hAnsi="Arial" w:cs="Arial"/>
          <w:b/>
          <w:bCs/>
        </w:rPr>
        <w:t>Politechnika Częstochowska</w:t>
      </w:r>
    </w:p>
    <w:p w:rsidR="00081D13" w:rsidRPr="00353FDC" w:rsidRDefault="000F4D4B" w:rsidP="00081D13">
      <w:pPr>
        <w:spacing w:line="360" w:lineRule="auto"/>
        <w:ind w:right="3969"/>
        <w:rPr>
          <w:rFonts w:ascii="Arial" w:hAnsi="Arial" w:cs="Arial"/>
        </w:rPr>
      </w:pPr>
      <w:r w:rsidRPr="000F4D4B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0F4D4B">
        <w:rPr>
          <w:rFonts w:ascii="Arial" w:hAnsi="Arial" w:cs="Arial"/>
        </w:rPr>
        <w:t>69</w:t>
      </w:r>
    </w:p>
    <w:p w:rsidR="00081D13" w:rsidRPr="00353FDC" w:rsidRDefault="000F4D4B" w:rsidP="00081D13">
      <w:pPr>
        <w:ind w:right="3969"/>
        <w:rPr>
          <w:rFonts w:ascii="Arial" w:hAnsi="Arial" w:cs="Arial"/>
        </w:rPr>
      </w:pPr>
      <w:r w:rsidRPr="000F4D4B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0F4D4B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0F4D4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4D4B">
              <w:rPr>
                <w:rFonts w:ascii="Arial" w:hAnsi="Arial" w:cs="Arial"/>
                <w:bCs/>
              </w:rPr>
              <w:t>Dostawa automatycznego systemu bezpośredniego zatężenia dla Wydziału Infrastruktury i Środowiska Politechniki Częstochowskiej.</w:t>
            </w:r>
          </w:p>
        </w:tc>
      </w:tr>
      <w:tr w:rsidR="000F4D4B" w:rsidRPr="00353FDC" w:rsidTr="00AE0ADF">
        <w:tc>
          <w:tcPr>
            <w:tcW w:w="2269" w:type="dxa"/>
            <w:shd w:val="clear" w:color="auto" w:fill="auto"/>
          </w:tcPr>
          <w:p w:rsidR="000F4D4B" w:rsidRPr="00353FDC" w:rsidRDefault="000F4D4B" w:rsidP="00AE0A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F4D4B" w:rsidRPr="00353FDC" w:rsidRDefault="000F4D4B" w:rsidP="00AE0A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4D4B">
              <w:rPr>
                <w:rFonts w:ascii="Arial" w:hAnsi="Arial" w:cs="Arial"/>
                <w:bCs/>
              </w:rPr>
              <w:t>RK-DZP.261.9.2025.JP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0F4D4B" w:rsidRPr="000F4D4B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0F4D4B" w:rsidRPr="000F4D4B">
        <w:rPr>
          <w:rFonts w:ascii="Arial" w:hAnsi="Arial" w:cs="Arial"/>
        </w:rPr>
        <w:t>(</w:t>
      </w:r>
      <w:proofErr w:type="spellStart"/>
      <w:r w:rsidR="000F4D4B" w:rsidRPr="000F4D4B">
        <w:rPr>
          <w:rFonts w:ascii="Arial" w:hAnsi="Arial" w:cs="Arial"/>
        </w:rPr>
        <w:t>t.j</w:t>
      </w:r>
      <w:proofErr w:type="spellEnd"/>
      <w:r w:rsidR="000F4D4B" w:rsidRPr="000F4D4B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F4D4B" w:rsidRPr="00E1738E" w:rsidTr="00AE0A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0F4D4B" w:rsidRDefault="000F4D4B" w:rsidP="00AE0AD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0F4D4B">
              <w:rPr>
                <w:rFonts w:ascii="Arial" w:hAnsi="Arial" w:cs="Arial"/>
                <w:b/>
              </w:rPr>
              <w:t>Bioanalytic</w:t>
            </w:r>
            <w:proofErr w:type="spellEnd"/>
            <w:r w:rsidRPr="000F4D4B">
              <w:rPr>
                <w:rFonts w:ascii="Arial" w:hAnsi="Arial" w:cs="Arial"/>
                <w:b/>
              </w:rPr>
              <w:t xml:space="preserve"> Sp. z o.o.</w:t>
            </w:r>
          </w:p>
          <w:p w:rsidR="000F4D4B" w:rsidRPr="00AC1F4A" w:rsidRDefault="000F4D4B" w:rsidP="00AE0AD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F4D4B">
              <w:rPr>
                <w:rFonts w:ascii="Arial" w:hAnsi="Arial" w:cs="Arial"/>
                <w:bCs/>
              </w:rPr>
              <w:t>Limbowa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F4D4B">
              <w:rPr>
                <w:rFonts w:ascii="Arial" w:hAnsi="Arial" w:cs="Arial"/>
                <w:bCs/>
              </w:rPr>
              <w:t>7A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0F4D4B" w:rsidRPr="00E1738E" w:rsidRDefault="000F4D4B" w:rsidP="00AE0AD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0F4D4B">
              <w:rPr>
                <w:rFonts w:ascii="Arial" w:hAnsi="Arial" w:cs="Arial"/>
                <w:bCs/>
              </w:rPr>
              <w:t>80-175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F4D4B">
              <w:rPr>
                <w:rFonts w:ascii="Arial" w:hAnsi="Arial" w:cs="Arial"/>
                <w:bCs/>
              </w:rPr>
              <w:t>Gdańsk</w:t>
            </w:r>
          </w:p>
          <w:p w:rsidR="000F4D4B" w:rsidRPr="00BC506C" w:rsidRDefault="000F4D4B" w:rsidP="00AE0AD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0F4D4B">
              <w:rPr>
                <w:rFonts w:ascii="Arial" w:hAnsi="Arial" w:cs="Arial"/>
                <w:b/>
              </w:rPr>
              <w:t>119 444.00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0F4D4B" w:rsidRPr="00E1738E" w:rsidRDefault="000F4D4B" w:rsidP="00AE0AD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0F4D4B" w:rsidRPr="00E1738E" w:rsidRDefault="000F4D4B" w:rsidP="00AE0AD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0F4D4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7"/>
        <w:gridCol w:w="3031"/>
        <w:gridCol w:w="1012"/>
        <w:gridCol w:w="2631"/>
      </w:tblGrid>
      <w:tr w:rsidR="00984BC0" w:rsidRPr="008567C7" w:rsidTr="00984BC0">
        <w:trPr>
          <w:trHeight w:val="510"/>
        </w:trPr>
        <w:tc>
          <w:tcPr>
            <w:tcW w:w="0" w:type="auto"/>
            <w:shd w:val="clear" w:color="auto" w:fill="F2F2F2"/>
            <w:vAlign w:val="center"/>
          </w:tcPr>
          <w:p w:rsidR="00984BC0" w:rsidRPr="00553EDC" w:rsidRDefault="00984BC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0" w:type="auto"/>
            <w:shd w:val="clear" w:color="auto" w:fill="F2F2F2"/>
            <w:vAlign w:val="center"/>
          </w:tcPr>
          <w:p w:rsidR="00984BC0" w:rsidRPr="00553EDC" w:rsidRDefault="00984BC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0" w:type="auto"/>
            <w:shd w:val="clear" w:color="auto" w:fill="F2F2F2"/>
            <w:vAlign w:val="center"/>
          </w:tcPr>
          <w:p w:rsidR="00984BC0" w:rsidRPr="00553EDC" w:rsidRDefault="00984BC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F4D4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0" w:type="auto"/>
            <w:shd w:val="clear" w:color="auto" w:fill="F2F2F2"/>
            <w:vAlign w:val="center"/>
          </w:tcPr>
          <w:p w:rsidR="00984BC0" w:rsidRPr="00553EDC" w:rsidRDefault="00984BC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984BC0" w:rsidRPr="008567C7" w:rsidTr="00984BC0">
        <w:tc>
          <w:tcPr>
            <w:tcW w:w="0" w:type="auto"/>
            <w:vAlign w:val="center"/>
          </w:tcPr>
          <w:p w:rsidR="00984BC0" w:rsidRPr="00553EDC" w:rsidRDefault="00984BC0" w:rsidP="00AE0AD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F4D4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984BC0" w:rsidRPr="00553EDC" w:rsidRDefault="00984BC0" w:rsidP="00AE0AD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0F4D4B">
              <w:rPr>
                <w:rFonts w:ascii="Arial" w:hAnsi="Arial" w:cs="Arial"/>
                <w:b/>
                <w:sz w:val="22"/>
                <w:szCs w:val="22"/>
              </w:rPr>
              <w:t>Bioanalytic</w:t>
            </w:r>
            <w:proofErr w:type="spellEnd"/>
            <w:r w:rsidRPr="000F4D4B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984BC0" w:rsidRPr="00553EDC" w:rsidRDefault="00984BC0" w:rsidP="00AE0AD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F4D4B">
              <w:rPr>
                <w:rFonts w:ascii="Arial" w:hAnsi="Arial" w:cs="Arial"/>
                <w:bCs/>
                <w:sz w:val="22"/>
                <w:szCs w:val="22"/>
              </w:rPr>
              <w:t>Limbowa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F4D4B">
              <w:rPr>
                <w:rFonts w:ascii="Arial" w:hAnsi="Arial" w:cs="Arial"/>
                <w:bCs/>
                <w:sz w:val="22"/>
                <w:szCs w:val="22"/>
              </w:rPr>
              <w:t>7A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984BC0" w:rsidRPr="00553EDC" w:rsidRDefault="00984BC0" w:rsidP="00AE0AD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F4D4B">
              <w:rPr>
                <w:rFonts w:ascii="Arial" w:hAnsi="Arial" w:cs="Arial"/>
                <w:bCs/>
                <w:sz w:val="22"/>
                <w:szCs w:val="22"/>
              </w:rPr>
              <w:t>80-175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F4D4B">
              <w:rPr>
                <w:rFonts w:ascii="Arial" w:hAnsi="Arial" w:cs="Arial"/>
                <w:bCs/>
                <w:sz w:val="22"/>
                <w:szCs w:val="22"/>
              </w:rPr>
              <w:t>Gdańsk</w:t>
            </w:r>
          </w:p>
        </w:tc>
        <w:tc>
          <w:tcPr>
            <w:tcW w:w="0" w:type="auto"/>
            <w:vAlign w:val="center"/>
          </w:tcPr>
          <w:p w:rsidR="00984BC0" w:rsidRPr="00553EDC" w:rsidRDefault="00984BC0" w:rsidP="00AE0AD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F4D4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0" w:type="auto"/>
            <w:vAlign w:val="center"/>
          </w:tcPr>
          <w:p w:rsidR="00984BC0" w:rsidRPr="00553EDC" w:rsidRDefault="00984BC0" w:rsidP="00AE0AD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F4D4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984BC0" w:rsidRPr="004008F9" w:rsidRDefault="00984BC0" w:rsidP="00984BC0">
      <w:pPr>
        <w:spacing w:line="360" w:lineRule="auto"/>
        <w:ind w:left="4536"/>
        <w:rPr>
          <w:rFonts w:ascii="Arial" w:hAnsi="Arial" w:cs="Arial"/>
        </w:rPr>
      </w:pPr>
      <w:r w:rsidRPr="004008F9">
        <w:rPr>
          <w:rFonts w:ascii="Arial" w:hAnsi="Arial" w:cs="Arial"/>
        </w:rPr>
        <w:t>Łukasz Kuczyński</w:t>
      </w:r>
    </w:p>
    <w:p w:rsidR="00984BC0" w:rsidRPr="004008F9" w:rsidRDefault="00984BC0" w:rsidP="00984BC0">
      <w:pPr>
        <w:spacing w:line="360" w:lineRule="auto"/>
        <w:ind w:left="4536"/>
        <w:rPr>
          <w:rFonts w:ascii="Arial" w:hAnsi="Arial" w:cs="Arial"/>
        </w:rPr>
      </w:pPr>
      <w:r w:rsidRPr="004008F9">
        <w:rPr>
          <w:rFonts w:ascii="Arial" w:hAnsi="Arial" w:cs="Arial"/>
        </w:rPr>
        <w:t>Dyrektor ds. Zakupów</w:t>
      </w:r>
      <w:r>
        <w:rPr>
          <w:rFonts w:ascii="Arial" w:hAnsi="Arial" w:cs="Arial"/>
        </w:rPr>
        <w:t xml:space="preserve"> </w:t>
      </w:r>
      <w:r w:rsidRPr="004008F9">
        <w:rPr>
          <w:rFonts w:ascii="Arial" w:hAnsi="Arial" w:cs="Arial"/>
        </w:rPr>
        <w:t xml:space="preserve">i Inwestycji </w:t>
      </w:r>
    </w:p>
    <w:p w:rsidR="00984BC0" w:rsidRPr="004008F9" w:rsidRDefault="00984BC0" w:rsidP="00984BC0">
      <w:pPr>
        <w:spacing w:line="360" w:lineRule="auto"/>
        <w:rPr>
          <w:rFonts w:ascii="Roboto" w:hAnsi="Roboto" w:cs="Arial"/>
        </w:rPr>
      </w:pPr>
    </w:p>
    <w:bookmarkEnd w:id="0"/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43F" w:rsidRDefault="0046343F">
      <w:r>
        <w:separator/>
      </w:r>
    </w:p>
  </w:endnote>
  <w:endnote w:type="continuationSeparator" w:id="0">
    <w:p w:rsidR="0046343F" w:rsidRDefault="00463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D4B" w:rsidRDefault="000F4D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BC0" w:rsidRPr="00DE1D10" w:rsidRDefault="00984BC0" w:rsidP="00984BC0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984BC0" w:rsidRPr="002820F6" w:rsidTr="00AE0ADF">
      <w:tc>
        <w:tcPr>
          <w:tcW w:w="0" w:type="auto"/>
          <w:shd w:val="clear" w:color="auto" w:fill="auto"/>
          <w:vAlign w:val="center"/>
        </w:tcPr>
        <w:p w:rsidR="00984BC0" w:rsidRPr="002820F6" w:rsidRDefault="00984BC0" w:rsidP="00984B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7" type="#_x0000_t75" alt="PCz_nawias_lewy" style="width:4.35pt;height:13.1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984BC0" w:rsidRPr="00286918" w:rsidRDefault="00984BC0" w:rsidP="00984BC0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984BC0" w:rsidRPr="002820F6" w:rsidRDefault="00984BC0" w:rsidP="00984B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8" type="#_x0000_t75" alt="PCz_nawias_prawy" style="width:7.65pt;height:13.1pt;visibility:visible">
                <v:imagedata r:id="rId2" o:title="PCz_nawias_prawy"/>
              </v:shape>
            </w:pict>
          </w:r>
        </w:p>
      </w:tc>
    </w:tr>
  </w:tbl>
  <w:p w:rsidR="00984BC0" w:rsidRPr="002820F6" w:rsidRDefault="00984BC0" w:rsidP="00984BC0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984BC0" w:rsidRPr="002820F6" w:rsidRDefault="00984BC0" w:rsidP="00984BC0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984BC0" w:rsidRPr="002820F6" w:rsidRDefault="00984BC0" w:rsidP="00984BC0">
    <w:pPr>
      <w:pStyle w:val="Bezodstpw"/>
      <w:rPr>
        <w:noProof/>
      </w:rPr>
    </w:pPr>
    <w:r w:rsidRPr="002820F6">
      <w:rPr>
        <w:noProof/>
      </w:rPr>
      <w:pict>
        <v:shape id="Obraz 5" o:spid="_x0000_s2052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0C1E6F" w:rsidRPr="00984BC0" w:rsidRDefault="00984BC0" w:rsidP="00984BC0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0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D4B" w:rsidRDefault="000F4D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43F" w:rsidRDefault="0046343F">
      <w:r>
        <w:separator/>
      </w:r>
    </w:p>
  </w:footnote>
  <w:footnote w:type="continuationSeparator" w:id="0">
    <w:p w:rsidR="0046343F" w:rsidRDefault="00463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D4B" w:rsidRDefault="000F4D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BC0" w:rsidRDefault="00984BC0" w:rsidP="00984BC0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8pt;height:48pt">
          <v:imagedata r:id="rId1" o:title="PCz_logo_pol_poziom_kolor" croptop="10602f" cropbottom="12814f" cropleft="4116f" cropright="4262f"/>
        </v:shape>
      </w:pict>
    </w:r>
  </w:p>
  <w:p w:rsidR="000F4D4B" w:rsidRDefault="000F4D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D4B" w:rsidRDefault="000F4D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43F"/>
    <w:rsid w:val="00005838"/>
    <w:rsid w:val="00022322"/>
    <w:rsid w:val="00042497"/>
    <w:rsid w:val="00081D13"/>
    <w:rsid w:val="000C1E6F"/>
    <w:rsid w:val="000E4E56"/>
    <w:rsid w:val="000F4D4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343F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4BC0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00FCB22"/>
  <w15:chartTrackingRefBased/>
  <w15:docId w15:val="{F2D3DC1B-3020-4A3F-94BE-9DDB4AE67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84BC0"/>
    <w:rPr>
      <w:sz w:val="24"/>
      <w:szCs w:val="24"/>
    </w:rPr>
  </w:style>
  <w:style w:type="paragraph" w:styleId="Bezodstpw">
    <w:name w:val="No Spacing"/>
    <w:uiPriority w:val="1"/>
    <w:qFormat/>
    <w:rsid w:val="00984BC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190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1601-01-01T00:00:00Z</cp:lastPrinted>
  <dcterms:created xsi:type="dcterms:W3CDTF">2025-08-06T08:03:00Z</dcterms:created>
  <dcterms:modified xsi:type="dcterms:W3CDTF">2025-08-06T08:03:00Z</dcterms:modified>
</cp:coreProperties>
</file>