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872F80" w:rsidRDefault="009D30AD" w:rsidP="00250E1D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872F80">
        <w:rPr>
          <w:rFonts w:ascii="Arial" w:hAnsi="Arial" w:cs="Arial"/>
        </w:rPr>
        <w:t>Częstochowa</w:t>
      </w:r>
      <w:r w:rsidR="00B36EDA" w:rsidRPr="00872F80">
        <w:rPr>
          <w:rFonts w:ascii="Arial" w:hAnsi="Arial" w:cs="Arial"/>
        </w:rPr>
        <w:t xml:space="preserve"> dnia: </w:t>
      </w:r>
      <w:r w:rsidRPr="00872F80">
        <w:rPr>
          <w:rFonts w:ascii="Arial" w:hAnsi="Arial" w:cs="Arial"/>
        </w:rPr>
        <w:t>2025-08-06</w:t>
      </w:r>
    </w:p>
    <w:p w:rsidR="00B36EDA" w:rsidRPr="00872F80" w:rsidRDefault="009D30AD" w:rsidP="00250E1D">
      <w:pPr>
        <w:spacing w:line="360" w:lineRule="auto"/>
        <w:ind w:right="3969"/>
        <w:rPr>
          <w:rFonts w:ascii="Arial" w:hAnsi="Arial" w:cs="Arial"/>
          <w:b/>
          <w:bCs/>
        </w:rPr>
      </w:pPr>
      <w:r w:rsidRPr="00872F80">
        <w:rPr>
          <w:rFonts w:ascii="Arial" w:hAnsi="Arial" w:cs="Arial"/>
          <w:b/>
          <w:bCs/>
        </w:rPr>
        <w:t>Politechnika Częstochowska</w:t>
      </w:r>
    </w:p>
    <w:p w:rsidR="00B36EDA" w:rsidRPr="00872F80" w:rsidRDefault="009D30AD" w:rsidP="00250E1D">
      <w:pPr>
        <w:spacing w:line="360" w:lineRule="auto"/>
        <w:ind w:right="3969"/>
        <w:rPr>
          <w:rFonts w:ascii="Arial" w:hAnsi="Arial" w:cs="Arial"/>
        </w:rPr>
      </w:pPr>
      <w:r w:rsidRPr="00872F80">
        <w:rPr>
          <w:rFonts w:ascii="Arial" w:hAnsi="Arial" w:cs="Arial"/>
        </w:rPr>
        <w:t>Dąbrowskiego</w:t>
      </w:r>
      <w:r w:rsidR="00B36EDA" w:rsidRPr="00872F80">
        <w:rPr>
          <w:rFonts w:ascii="Arial" w:hAnsi="Arial" w:cs="Arial"/>
        </w:rPr>
        <w:t xml:space="preserve"> </w:t>
      </w:r>
      <w:r w:rsidRPr="00872F80">
        <w:rPr>
          <w:rFonts w:ascii="Arial" w:hAnsi="Arial" w:cs="Arial"/>
        </w:rPr>
        <w:t>69</w:t>
      </w:r>
    </w:p>
    <w:p w:rsidR="00B36EDA" w:rsidRPr="00872F80" w:rsidRDefault="009D30AD" w:rsidP="00250E1D">
      <w:pPr>
        <w:spacing w:line="360" w:lineRule="auto"/>
        <w:ind w:right="3969"/>
        <w:rPr>
          <w:rFonts w:ascii="Arial" w:hAnsi="Arial" w:cs="Arial"/>
        </w:rPr>
      </w:pPr>
      <w:r w:rsidRPr="00872F80">
        <w:rPr>
          <w:rFonts w:ascii="Arial" w:hAnsi="Arial" w:cs="Arial"/>
        </w:rPr>
        <w:t>42-201</w:t>
      </w:r>
      <w:r w:rsidR="00B36EDA" w:rsidRPr="00872F80">
        <w:rPr>
          <w:rFonts w:ascii="Arial" w:hAnsi="Arial" w:cs="Arial"/>
        </w:rPr>
        <w:t xml:space="preserve"> </w:t>
      </w:r>
      <w:r w:rsidRPr="00872F80">
        <w:rPr>
          <w:rFonts w:ascii="Arial" w:hAnsi="Arial" w:cs="Arial"/>
        </w:rPr>
        <w:t>Częstochowa</w:t>
      </w:r>
    </w:p>
    <w:p w:rsidR="00B36EDA" w:rsidRPr="00872F80" w:rsidRDefault="00B36EDA" w:rsidP="00250E1D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72F80" w:rsidTr="00B36EDA">
        <w:tc>
          <w:tcPr>
            <w:tcW w:w="9923" w:type="dxa"/>
            <w:shd w:val="clear" w:color="auto" w:fill="F2F2F2"/>
            <w:hideMark/>
          </w:tcPr>
          <w:p w:rsidR="00B36EDA" w:rsidRPr="00872F80" w:rsidRDefault="00B36EDA" w:rsidP="00250E1D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872F80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872F80" w:rsidRDefault="00B36EDA" w:rsidP="00250E1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72F8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4A0F6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na zadanie nr 1,2,3 i 5</w:t>
            </w:r>
          </w:p>
        </w:tc>
      </w:tr>
    </w:tbl>
    <w:p w:rsidR="00B36EDA" w:rsidRPr="00872F80" w:rsidRDefault="00B36EDA" w:rsidP="00250E1D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872F80" w:rsidRDefault="00B36EDA" w:rsidP="00250E1D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872F80">
        <w:rPr>
          <w:rFonts w:ascii="Arial" w:eastAsia="Calibri" w:hAnsi="Arial" w:cs="Arial"/>
          <w:lang w:eastAsia="en-US"/>
        </w:rPr>
        <w:t xml:space="preserve">Dotyczy </w:t>
      </w:r>
      <w:r w:rsidRPr="00872F80">
        <w:rPr>
          <w:rFonts w:ascii="Arial" w:hAnsi="Arial" w:cs="Arial"/>
        </w:rPr>
        <w:t>postępowania o udzielenie zamówienia publicznego</w:t>
      </w:r>
      <w:r w:rsidRPr="00872F80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72F80" w:rsidTr="00B36EDA">
        <w:tc>
          <w:tcPr>
            <w:tcW w:w="2269" w:type="dxa"/>
            <w:shd w:val="clear" w:color="auto" w:fill="auto"/>
          </w:tcPr>
          <w:p w:rsidR="00B36EDA" w:rsidRPr="00872F80" w:rsidRDefault="00B36EDA" w:rsidP="00250E1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72F80" w:rsidRDefault="009D30AD" w:rsidP="00250E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>Przeglądy, konserwacja i diagnostyka instalacji przeciwpożarowych w obiektach Politechniki Częstochowskiej</w:t>
            </w:r>
          </w:p>
        </w:tc>
      </w:tr>
      <w:tr w:rsidR="009D30AD" w:rsidRPr="00872F80" w:rsidTr="00201BF7">
        <w:tc>
          <w:tcPr>
            <w:tcW w:w="2269" w:type="dxa"/>
            <w:shd w:val="clear" w:color="auto" w:fill="auto"/>
          </w:tcPr>
          <w:p w:rsidR="009D30AD" w:rsidRPr="00872F80" w:rsidRDefault="009D30AD" w:rsidP="00250E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D30AD" w:rsidRPr="00872F80" w:rsidRDefault="009D30AD" w:rsidP="00250E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>RZ-DZP.261.4.2025.MT</w:t>
            </w:r>
          </w:p>
        </w:tc>
      </w:tr>
    </w:tbl>
    <w:p w:rsidR="00B36EDA" w:rsidRPr="00872F80" w:rsidRDefault="00B36EDA" w:rsidP="00250E1D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872F80" w:rsidRDefault="00B36EDA" w:rsidP="00250E1D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72F80">
        <w:rPr>
          <w:rFonts w:ascii="Arial" w:hAnsi="Arial" w:cs="Arial"/>
        </w:rPr>
        <w:t xml:space="preserve">Zamawiający, </w:t>
      </w:r>
      <w:r w:rsidR="009D30AD" w:rsidRPr="00872F80">
        <w:rPr>
          <w:rFonts w:ascii="Arial" w:hAnsi="Arial" w:cs="Arial"/>
          <w:b/>
        </w:rPr>
        <w:t>Politechnika Częstochowska</w:t>
      </w:r>
      <w:r w:rsidRPr="00872F80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9D30AD" w:rsidRPr="00872F80">
        <w:rPr>
          <w:rFonts w:ascii="Arial" w:hAnsi="Arial" w:cs="Arial"/>
        </w:rPr>
        <w:t>(</w:t>
      </w:r>
      <w:proofErr w:type="spellStart"/>
      <w:r w:rsidR="009D30AD" w:rsidRPr="00872F80">
        <w:rPr>
          <w:rFonts w:ascii="Arial" w:hAnsi="Arial" w:cs="Arial"/>
        </w:rPr>
        <w:t>t.j</w:t>
      </w:r>
      <w:proofErr w:type="spellEnd"/>
      <w:r w:rsidR="009D30AD" w:rsidRPr="00872F80">
        <w:rPr>
          <w:rFonts w:ascii="Arial" w:hAnsi="Arial" w:cs="Arial"/>
        </w:rPr>
        <w:t>. Dz. U. z 2024 poz. 1320)</w:t>
      </w:r>
      <w:r w:rsidRPr="00872F80">
        <w:rPr>
          <w:rFonts w:ascii="Arial" w:hAnsi="Arial" w:cs="Arial"/>
        </w:rPr>
        <w:t xml:space="preserve">, zwanej dalej „ustawą </w:t>
      </w:r>
      <w:proofErr w:type="spellStart"/>
      <w:r w:rsidRPr="00872F80">
        <w:rPr>
          <w:rFonts w:ascii="Arial" w:hAnsi="Arial" w:cs="Arial"/>
        </w:rPr>
        <w:t>Pzp</w:t>
      </w:r>
      <w:proofErr w:type="spellEnd"/>
      <w:r w:rsidRPr="00872F80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D30AD" w:rsidRPr="00872F80" w:rsidTr="009D30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872F80">
              <w:rPr>
                <w:rFonts w:ascii="Arial" w:hAnsi="Arial" w:cs="Arial"/>
              </w:rPr>
              <w:t>: Przeglądy, konserwacja instalacji systemów ochrony przeciwpożarowej (SOP/SSP) systemów sygnalizacji pożarowej w budynkach Politechniki Częstochowskiej</w:t>
            </w:r>
          </w:p>
          <w:p w:rsidR="009D30AD" w:rsidRPr="00872F80" w:rsidRDefault="009D30AD" w:rsidP="00250E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72F80">
              <w:rPr>
                <w:rFonts w:ascii="Arial" w:hAnsi="Arial" w:cs="Arial"/>
                <w:b/>
              </w:rPr>
              <w:t xml:space="preserve">INSAL Elektroniczne Systemy Zabezpieczeń mgr inż. Stanisław </w:t>
            </w:r>
            <w:proofErr w:type="spellStart"/>
            <w:r w:rsidRPr="00872F80">
              <w:rPr>
                <w:rFonts w:ascii="Arial" w:hAnsi="Arial" w:cs="Arial"/>
                <w:b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 xml:space="preserve">Popiełuszki 18 </w:t>
            </w:r>
          </w:p>
          <w:p w:rsidR="009D30AD" w:rsidRPr="00872F80" w:rsidRDefault="009D30AD" w:rsidP="00250E1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>42-217 Częstochowa</w:t>
            </w:r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</w:rPr>
              <w:t xml:space="preserve">za cenę wykonania przedmiotu zamówienia w wysokości </w:t>
            </w:r>
            <w:r w:rsidRPr="00872F80">
              <w:rPr>
                <w:rFonts w:ascii="Arial" w:hAnsi="Arial" w:cs="Arial"/>
                <w:b/>
              </w:rPr>
              <w:t>83 800.00 zł</w:t>
            </w:r>
            <w:r w:rsidRPr="00872F80">
              <w:rPr>
                <w:rFonts w:ascii="Arial" w:hAnsi="Arial" w:cs="Arial"/>
              </w:rPr>
              <w:t xml:space="preserve"> </w:t>
            </w:r>
            <w:r w:rsidRPr="00872F80">
              <w:rPr>
                <w:rFonts w:ascii="Arial" w:hAnsi="Arial" w:cs="Arial"/>
                <w:b/>
                <w:bCs/>
              </w:rPr>
              <w:t>brutto</w:t>
            </w:r>
            <w:r w:rsidRPr="00872F80">
              <w:rPr>
                <w:rFonts w:ascii="Arial" w:hAnsi="Arial" w:cs="Arial"/>
                <w:bCs/>
              </w:rPr>
              <w:t>.</w:t>
            </w:r>
          </w:p>
          <w:p w:rsidR="009D30AD" w:rsidRPr="00872F80" w:rsidRDefault="009D30AD" w:rsidP="00250E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872F80">
              <w:rPr>
                <w:rFonts w:ascii="Arial" w:hAnsi="Arial" w:cs="Arial"/>
                <w:color w:val="000000"/>
              </w:rPr>
              <w:t>:</w:t>
            </w:r>
          </w:p>
          <w:p w:rsidR="009D30AD" w:rsidRPr="00872F80" w:rsidRDefault="009D30AD" w:rsidP="00250E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D30AD" w:rsidRPr="00872F80" w:rsidTr="009D30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  <w:b/>
                <w:bCs/>
              </w:rPr>
              <w:t>Część nr 2</w:t>
            </w:r>
            <w:r w:rsidRPr="00872F80">
              <w:rPr>
                <w:rFonts w:ascii="Arial" w:hAnsi="Arial" w:cs="Arial"/>
              </w:rPr>
              <w:t>: Przeglądy, konserwacja systemów oddymiania pionowych dróg ewakuacji, klatek schodowych, szybów windowych, drzwi p.poż w budynkach Politechniki Częstochowskiej</w:t>
            </w:r>
          </w:p>
          <w:p w:rsidR="009D30AD" w:rsidRPr="00872F80" w:rsidRDefault="009D30AD" w:rsidP="00250E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72F80">
              <w:rPr>
                <w:rFonts w:ascii="Arial" w:hAnsi="Arial" w:cs="Arial"/>
                <w:b/>
              </w:rPr>
              <w:t xml:space="preserve">INSAL Elektroniczne Systemy Zabezpieczeń mgr inż. Stanisław </w:t>
            </w:r>
            <w:proofErr w:type="spellStart"/>
            <w:r w:rsidRPr="00872F80">
              <w:rPr>
                <w:rFonts w:ascii="Arial" w:hAnsi="Arial" w:cs="Arial"/>
                <w:b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 xml:space="preserve">Popiełuszki 18 </w:t>
            </w:r>
          </w:p>
          <w:p w:rsidR="009D30AD" w:rsidRPr="00872F80" w:rsidRDefault="009D30AD" w:rsidP="00250E1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>42-217 Częstochowa</w:t>
            </w:r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</w:rPr>
              <w:t xml:space="preserve">za cenę wykonania przedmiotu zamówienia w wysokości </w:t>
            </w:r>
            <w:r w:rsidRPr="00872F80">
              <w:rPr>
                <w:rFonts w:ascii="Arial" w:hAnsi="Arial" w:cs="Arial"/>
                <w:b/>
              </w:rPr>
              <w:t>22 900.00 zł</w:t>
            </w:r>
            <w:r w:rsidRPr="00872F80">
              <w:rPr>
                <w:rFonts w:ascii="Arial" w:hAnsi="Arial" w:cs="Arial"/>
              </w:rPr>
              <w:t xml:space="preserve"> </w:t>
            </w:r>
            <w:r w:rsidRPr="00872F80">
              <w:rPr>
                <w:rFonts w:ascii="Arial" w:hAnsi="Arial" w:cs="Arial"/>
                <w:b/>
                <w:bCs/>
              </w:rPr>
              <w:t>brutto</w:t>
            </w:r>
            <w:r w:rsidRPr="00872F80">
              <w:rPr>
                <w:rFonts w:ascii="Arial" w:hAnsi="Arial" w:cs="Arial"/>
                <w:bCs/>
              </w:rPr>
              <w:t>.</w:t>
            </w:r>
          </w:p>
          <w:p w:rsidR="009D30AD" w:rsidRPr="00872F80" w:rsidRDefault="009D30AD" w:rsidP="00250E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872F80">
              <w:rPr>
                <w:rFonts w:ascii="Arial" w:hAnsi="Arial" w:cs="Arial"/>
                <w:color w:val="000000"/>
              </w:rPr>
              <w:t>:</w:t>
            </w:r>
          </w:p>
          <w:p w:rsidR="009D30AD" w:rsidRPr="00872F80" w:rsidRDefault="009D30AD" w:rsidP="00250E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D30AD" w:rsidRPr="00872F80" w:rsidTr="009D30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  <w:b/>
                <w:bCs/>
              </w:rPr>
              <w:lastRenderedPageBreak/>
              <w:t>Część nr 3</w:t>
            </w:r>
            <w:r w:rsidRPr="00872F80">
              <w:rPr>
                <w:rFonts w:ascii="Arial" w:hAnsi="Arial" w:cs="Arial"/>
              </w:rPr>
              <w:t>: Przeglądy, konserwacja systemów instalacji oświetlenia awaryjnego/ewakuacyjnego w budynkach Politechniki Częstochowskiej</w:t>
            </w:r>
          </w:p>
          <w:p w:rsidR="009D30AD" w:rsidRPr="00872F80" w:rsidRDefault="009D30AD" w:rsidP="00250E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72F80">
              <w:rPr>
                <w:rFonts w:ascii="Arial" w:hAnsi="Arial" w:cs="Arial"/>
                <w:b/>
              </w:rPr>
              <w:t xml:space="preserve">INSAL Elektroniczne Systemy Zabezpieczeń mgr inż. Stanisław </w:t>
            </w:r>
            <w:proofErr w:type="spellStart"/>
            <w:r w:rsidRPr="00872F80">
              <w:rPr>
                <w:rFonts w:ascii="Arial" w:hAnsi="Arial" w:cs="Arial"/>
                <w:b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 xml:space="preserve">Popiełuszki 18 </w:t>
            </w:r>
          </w:p>
          <w:p w:rsidR="009D30AD" w:rsidRPr="00872F80" w:rsidRDefault="009D30AD" w:rsidP="00250E1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>42-217 Częstochowa</w:t>
            </w:r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</w:rPr>
              <w:t xml:space="preserve">za cenę wykonania przedmiotu zamówienia w wysokości </w:t>
            </w:r>
            <w:r w:rsidRPr="00872F80">
              <w:rPr>
                <w:rFonts w:ascii="Arial" w:hAnsi="Arial" w:cs="Arial"/>
                <w:b/>
              </w:rPr>
              <w:t>52 400.00 zł</w:t>
            </w:r>
            <w:r w:rsidRPr="00872F80">
              <w:rPr>
                <w:rFonts w:ascii="Arial" w:hAnsi="Arial" w:cs="Arial"/>
              </w:rPr>
              <w:t xml:space="preserve"> </w:t>
            </w:r>
            <w:r w:rsidRPr="00872F80">
              <w:rPr>
                <w:rFonts w:ascii="Arial" w:hAnsi="Arial" w:cs="Arial"/>
                <w:b/>
                <w:bCs/>
              </w:rPr>
              <w:t>brutto</w:t>
            </w:r>
            <w:r w:rsidRPr="00872F80">
              <w:rPr>
                <w:rFonts w:ascii="Arial" w:hAnsi="Arial" w:cs="Arial"/>
                <w:bCs/>
              </w:rPr>
              <w:t>.</w:t>
            </w:r>
          </w:p>
          <w:p w:rsidR="009D30AD" w:rsidRPr="00872F80" w:rsidRDefault="009D30AD" w:rsidP="00250E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872F80">
              <w:rPr>
                <w:rFonts w:ascii="Arial" w:hAnsi="Arial" w:cs="Arial"/>
                <w:color w:val="000000"/>
              </w:rPr>
              <w:t>:</w:t>
            </w:r>
          </w:p>
          <w:p w:rsidR="009D30AD" w:rsidRPr="00872F80" w:rsidRDefault="009D30AD" w:rsidP="00250E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D30AD" w:rsidRPr="00872F80" w:rsidTr="009D30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  <w:b/>
                <w:bCs/>
              </w:rPr>
              <w:t>Część nr 5</w:t>
            </w:r>
            <w:r w:rsidRPr="00872F80">
              <w:rPr>
                <w:rFonts w:ascii="Arial" w:hAnsi="Arial" w:cs="Arial"/>
              </w:rPr>
              <w:t xml:space="preserve">: Przeglądy, konserwacja instalacji dźwiękowego systemu ostrzegania (DSO) w Domu Studenta nr 2 "Bliźniak"  </w:t>
            </w:r>
            <w:proofErr w:type="spellStart"/>
            <w:r w:rsidRPr="00872F80">
              <w:rPr>
                <w:rFonts w:ascii="Arial" w:hAnsi="Arial" w:cs="Arial"/>
              </w:rPr>
              <w:t>PCz</w:t>
            </w:r>
            <w:proofErr w:type="spellEnd"/>
            <w:r w:rsidRPr="00872F80">
              <w:rPr>
                <w:rFonts w:ascii="Arial" w:hAnsi="Arial" w:cs="Arial"/>
              </w:rPr>
              <w:t xml:space="preserve"> i Domu Studenta nr 7 "Herkules" </w:t>
            </w:r>
            <w:proofErr w:type="spellStart"/>
            <w:r w:rsidRPr="00872F80">
              <w:rPr>
                <w:rFonts w:ascii="Arial" w:hAnsi="Arial" w:cs="Arial"/>
              </w:rPr>
              <w:t>PCz</w:t>
            </w:r>
            <w:proofErr w:type="spellEnd"/>
          </w:p>
          <w:p w:rsidR="009D30AD" w:rsidRPr="00872F80" w:rsidRDefault="009D30AD" w:rsidP="00250E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72F80">
              <w:rPr>
                <w:rFonts w:ascii="Arial" w:hAnsi="Arial" w:cs="Arial"/>
                <w:b/>
              </w:rPr>
              <w:t xml:space="preserve">INSAL Elektroniczne Systemy Zabezpieczeń mgr inż. Stanisław </w:t>
            </w:r>
            <w:proofErr w:type="spellStart"/>
            <w:r w:rsidRPr="00872F80">
              <w:rPr>
                <w:rFonts w:ascii="Arial" w:hAnsi="Arial" w:cs="Arial"/>
                <w:b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 xml:space="preserve">Popiełuszki 18 </w:t>
            </w:r>
          </w:p>
          <w:p w:rsidR="009D30AD" w:rsidRPr="00872F80" w:rsidRDefault="009D30AD" w:rsidP="00250E1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>42-217 Częstochowa</w:t>
            </w:r>
          </w:p>
          <w:p w:rsidR="009D30AD" w:rsidRPr="00872F80" w:rsidRDefault="009D30AD" w:rsidP="00250E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</w:rPr>
              <w:t xml:space="preserve">za cenę wykonania przedmiotu zamówienia w wysokości </w:t>
            </w:r>
            <w:r w:rsidRPr="00872F80">
              <w:rPr>
                <w:rFonts w:ascii="Arial" w:hAnsi="Arial" w:cs="Arial"/>
                <w:b/>
              </w:rPr>
              <w:t>13 900.00 zł</w:t>
            </w:r>
            <w:r w:rsidRPr="00872F80">
              <w:rPr>
                <w:rFonts w:ascii="Arial" w:hAnsi="Arial" w:cs="Arial"/>
              </w:rPr>
              <w:t xml:space="preserve"> </w:t>
            </w:r>
            <w:r w:rsidRPr="00872F80">
              <w:rPr>
                <w:rFonts w:ascii="Arial" w:hAnsi="Arial" w:cs="Arial"/>
                <w:b/>
                <w:bCs/>
              </w:rPr>
              <w:t>brutto</w:t>
            </w:r>
            <w:r w:rsidRPr="00872F80">
              <w:rPr>
                <w:rFonts w:ascii="Arial" w:hAnsi="Arial" w:cs="Arial"/>
                <w:bCs/>
              </w:rPr>
              <w:t>.</w:t>
            </w:r>
          </w:p>
          <w:p w:rsidR="009D30AD" w:rsidRPr="00872F80" w:rsidRDefault="009D30AD" w:rsidP="00250E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872F80">
              <w:rPr>
                <w:rFonts w:ascii="Arial" w:hAnsi="Arial" w:cs="Arial"/>
                <w:color w:val="000000"/>
              </w:rPr>
              <w:t>:</w:t>
            </w:r>
          </w:p>
          <w:p w:rsidR="009D30AD" w:rsidRPr="00872F80" w:rsidRDefault="009D30AD" w:rsidP="00250E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872F80" w:rsidRDefault="00872F80" w:rsidP="00250E1D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872F80" w:rsidRDefault="00872F80" w:rsidP="00250E1D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872F80" w:rsidRDefault="00B36EDA" w:rsidP="00250E1D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872F80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72F80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72F80" w:rsidRDefault="00B36EDA" w:rsidP="00250E1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872F80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72F80" w:rsidRDefault="00B36EDA" w:rsidP="00250E1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872F80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72F80" w:rsidRDefault="00B36EDA" w:rsidP="00250E1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872F80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72F80" w:rsidRDefault="00B36EDA" w:rsidP="00250E1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872F80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1 - Przeglądy, konserwacja instalacji systemów ochrony przeciwpożarowej (SOP/SSP) systemów sygnalizacji pożarowej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t xml:space="preserve">INSAL Elektroniczne Systemy Zabezpieczeń mgr inż. Stanisław </w:t>
            </w:r>
            <w:proofErr w:type="spellStart"/>
            <w:r w:rsidRPr="00872F80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Popiełuszki 18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42-217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- 90.00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100,00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1 - Przeglądy, konserwacja instalacji systemów ochrony przeciwpożarowej (SOP/SSP) systemów sygnalizacji pożarowej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t xml:space="preserve">PROTOS Technika Pożarnicza Andrzej </w:t>
            </w:r>
            <w:proofErr w:type="spellStart"/>
            <w:r w:rsidRPr="00872F80">
              <w:rPr>
                <w:rFonts w:ascii="Arial" w:hAnsi="Arial" w:cs="Arial"/>
                <w:b/>
                <w:bCs/>
              </w:rPr>
              <w:t>Dzieciaszek</w:t>
            </w:r>
            <w:proofErr w:type="spellEnd"/>
            <w:r w:rsidRPr="00872F80">
              <w:rPr>
                <w:rFonts w:ascii="Arial" w:hAnsi="Arial" w:cs="Arial"/>
                <w:b/>
                <w:bCs/>
              </w:rPr>
              <w:t xml:space="preserve"> Spółka Komandytowa</w:t>
            </w:r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Częstochowska 156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42-233 Czarny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1 - Przeglądy, konserwacja </w:t>
            </w:r>
            <w:r w:rsidRPr="00872F80">
              <w:rPr>
                <w:rFonts w:ascii="Arial" w:hAnsi="Arial" w:cs="Arial"/>
              </w:rPr>
              <w:lastRenderedPageBreak/>
              <w:t>instalacji systemów ochrony przeciwpożarowej (SOP/SSP) systemów sygnalizacji pożarowej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lastRenderedPageBreak/>
              <w:t>RINAR Rafał Krakowiak</w:t>
            </w:r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Koźla 44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lastRenderedPageBreak/>
              <w:t>66-008 Świdnica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lastRenderedPageBreak/>
              <w:t>1 - Cena - 0.00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2 - Czas reakcji serwisu na </w:t>
            </w:r>
            <w:r w:rsidRPr="00872F80">
              <w:rPr>
                <w:rFonts w:ascii="Arial" w:hAnsi="Arial" w:cs="Arial"/>
              </w:rPr>
              <w:lastRenderedPageBreak/>
              <w:t>przystąpienie do usunięcia awarii 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Przeglądy, konserwacja systemów oddymiania pionowych dróg ewakuacji, klatek schodowych, szybów windowych, drzwi p.poż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t xml:space="preserve">INSAL Elektroniczne Systemy Zabezpieczeń mgr inż. Stanisław </w:t>
            </w:r>
            <w:proofErr w:type="spellStart"/>
            <w:r w:rsidRPr="00872F80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Popiełuszki 18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42-217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- 90.00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100,00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2 - Przeglądy, konserwacja systemów oddymiania pionowych dróg ewakuacji, klatek </w:t>
            </w:r>
            <w:r w:rsidRPr="00872F80">
              <w:rPr>
                <w:rFonts w:ascii="Arial" w:hAnsi="Arial" w:cs="Arial"/>
              </w:rPr>
              <w:lastRenderedPageBreak/>
              <w:t>schodowych, szybów windowych, drzwi p.poż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lastRenderedPageBreak/>
              <w:t xml:space="preserve">PROTOS Technika Pożarnicza Andrzej </w:t>
            </w:r>
            <w:proofErr w:type="spellStart"/>
            <w:r w:rsidRPr="00872F80">
              <w:rPr>
                <w:rFonts w:ascii="Arial" w:hAnsi="Arial" w:cs="Arial"/>
                <w:b/>
                <w:bCs/>
              </w:rPr>
              <w:t>Dzieciaszek</w:t>
            </w:r>
            <w:proofErr w:type="spellEnd"/>
            <w:r w:rsidRPr="00872F80">
              <w:rPr>
                <w:rFonts w:ascii="Arial" w:hAnsi="Arial" w:cs="Arial"/>
                <w:b/>
                <w:bCs/>
              </w:rPr>
              <w:t xml:space="preserve"> Spółka Komandytowa</w:t>
            </w:r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Częstochowska 156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42-233 Czarny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Przeglądy, konserwacja systemów oddymiania pionowych dróg ewakuacji, klatek schodowych, szybów windowych, drzwi p.poż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t>RINAR Rafał Krakowiak</w:t>
            </w:r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Koźla 44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66-008 Świdnica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3 - Przeglądy, konserwacja systemów instalacji oświetlenia awaryjnego/ewakuacyjnego w budynkach Politechniki </w:t>
            </w:r>
            <w:r w:rsidRPr="00872F80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lastRenderedPageBreak/>
              <w:t xml:space="preserve">INSAL Elektroniczne Systemy Zabezpieczeń mgr inż. Stanisław </w:t>
            </w:r>
            <w:proofErr w:type="spellStart"/>
            <w:r w:rsidRPr="00872F80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Popiełuszki 18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42-217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- 90.00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100,00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3 - Przeglądy, konserwacja systemów instalacji oświetlenia awaryjnego/ewakuacyjnego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t xml:space="preserve">PROTOS Technika Pożarnicza Andrzej </w:t>
            </w:r>
            <w:proofErr w:type="spellStart"/>
            <w:r w:rsidRPr="00872F80">
              <w:rPr>
                <w:rFonts w:ascii="Arial" w:hAnsi="Arial" w:cs="Arial"/>
                <w:b/>
                <w:bCs/>
              </w:rPr>
              <w:t>Dzieciaszek</w:t>
            </w:r>
            <w:proofErr w:type="spellEnd"/>
            <w:r w:rsidRPr="00872F80">
              <w:rPr>
                <w:rFonts w:ascii="Arial" w:hAnsi="Arial" w:cs="Arial"/>
                <w:b/>
                <w:bCs/>
              </w:rPr>
              <w:t xml:space="preserve"> Spółka Komandytowa</w:t>
            </w:r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Częstochowska 156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42-233 Czarny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3 - Przeglądy, konserwacja systemów instalacji oświetlenia awaryjnego/ewakuacyjnego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t>RINAR Rafał Krakowiak</w:t>
            </w:r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Koźla 44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66-008 Świdnica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5 - Przeglądy, konserwacja instalacji dźwiękowego systemu ostrzegania (DSO) w Domu Studenta nr 2 "Bliźniak"  </w:t>
            </w:r>
            <w:proofErr w:type="spellStart"/>
            <w:r w:rsidRPr="00872F80">
              <w:rPr>
                <w:rFonts w:ascii="Arial" w:hAnsi="Arial" w:cs="Arial"/>
              </w:rPr>
              <w:lastRenderedPageBreak/>
              <w:t>PCz</w:t>
            </w:r>
            <w:proofErr w:type="spellEnd"/>
            <w:r w:rsidRPr="00872F80">
              <w:rPr>
                <w:rFonts w:ascii="Arial" w:hAnsi="Arial" w:cs="Arial"/>
              </w:rPr>
              <w:t xml:space="preserve"> i Domu Studenta nr 7 "Herkules" </w:t>
            </w:r>
            <w:proofErr w:type="spellStart"/>
            <w:r w:rsidRPr="00872F80">
              <w:rPr>
                <w:rFonts w:ascii="Arial" w:hAnsi="Arial" w:cs="Arial"/>
              </w:rPr>
              <w:t>PCz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lastRenderedPageBreak/>
              <w:t xml:space="preserve">INSAL Elektroniczne </w:t>
            </w:r>
            <w:bookmarkStart w:id="1" w:name="_GoBack"/>
            <w:r w:rsidRPr="00872F80">
              <w:rPr>
                <w:rFonts w:ascii="Arial" w:hAnsi="Arial" w:cs="Arial"/>
                <w:b/>
                <w:bCs/>
              </w:rPr>
              <w:t xml:space="preserve">Systemy Zabezpieczeń mgr inż. Stanisław </w:t>
            </w:r>
            <w:bookmarkEnd w:id="1"/>
            <w:proofErr w:type="spellStart"/>
            <w:r w:rsidRPr="00872F80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Popiełuszki 18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42-217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- 90.00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100,00</w:t>
            </w:r>
          </w:p>
        </w:tc>
      </w:tr>
      <w:tr w:rsidR="009D30AD" w:rsidRPr="00872F80" w:rsidTr="009D30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5 - Przeglądy, konserwacja instalacji dźwiękowego systemu ostrzegania (DSO) w Domu Studenta nr 2 "Bliźniak"  </w:t>
            </w:r>
            <w:proofErr w:type="spellStart"/>
            <w:r w:rsidRPr="00872F80">
              <w:rPr>
                <w:rFonts w:ascii="Arial" w:hAnsi="Arial" w:cs="Arial"/>
              </w:rPr>
              <w:t>PCz</w:t>
            </w:r>
            <w:proofErr w:type="spellEnd"/>
            <w:r w:rsidRPr="00872F80">
              <w:rPr>
                <w:rFonts w:ascii="Arial" w:hAnsi="Arial" w:cs="Arial"/>
              </w:rPr>
              <w:t xml:space="preserve"> i Domu Studenta nr 7 "Herkules" </w:t>
            </w:r>
            <w:proofErr w:type="spellStart"/>
            <w:r w:rsidRPr="00872F80">
              <w:rPr>
                <w:rFonts w:ascii="Arial" w:hAnsi="Arial" w:cs="Arial"/>
              </w:rPr>
              <w:t>PCz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72F80">
              <w:rPr>
                <w:rFonts w:ascii="Arial" w:hAnsi="Arial" w:cs="Arial"/>
                <w:b/>
                <w:bCs/>
              </w:rPr>
              <w:t>RINAR Rafał Krakowiak</w:t>
            </w:r>
          </w:p>
          <w:p w:rsidR="009D30AD" w:rsidRPr="00872F80" w:rsidRDefault="009D30AD" w:rsidP="00250E1D">
            <w:pPr>
              <w:spacing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Koźla 44</w:t>
            </w:r>
          </w:p>
          <w:p w:rsidR="009D30AD" w:rsidRPr="00872F80" w:rsidRDefault="009D30AD" w:rsidP="00250E1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66-008 Świdnica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</w:rPr>
            </w:pPr>
            <w:r w:rsidRPr="00872F80">
              <w:rPr>
                <w:rFonts w:ascii="Arial" w:hAnsi="Arial" w:cs="Arial"/>
              </w:rPr>
              <w:t>1 - Cena - 0.00</w:t>
            </w:r>
          </w:p>
          <w:p w:rsidR="009D30AD" w:rsidRPr="00872F80" w:rsidRDefault="009D30AD" w:rsidP="00250E1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>2 - Czas reakcji serwisu na przystąpienie do usunięcia awarii 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0AD" w:rsidRPr="00872F80" w:rsidRDefault="009D30AD" w:rsidP="00250E1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2F80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872F80" w:rsidRDefault="008642B3" w:rsidP="00250E1D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872F80" w:rsidSect="00872F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300" w:rsidRDefault="00C13300">
      <w:r>
        <w:separator/>
      </w:r>
    </w:p>
  </w:endnote>
  <w:endnote w:type="continuationSeparator" w:id="0">
    <w:p w:rsidR="00C13300" w:rsidRDefault="00C1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F80" w:rsidRPr="00872F80" w:rsidRDefault="00250E1D" w:rsidP="00872F8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72F80" w:rsidRPr="00872F80" w:rsidTr="00201BF7">
      <w:tc>
        <w:tcPr>
          <w:tcW w:w="0" w:type="auto"/>
          <w:shd w:val="clear" w:color="auto" w:fill="auto"/>
          <w:vAlign w:val="center"/>
        </w:tcPr>
        <w:p w:rsidR="00872F80" w:rsidRPr="00872F80" w:rsidRDefault="00872F80" w:rsidP="00872F8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2F80" w:rsidRPr="00872F80" w:rsidRDefault="00872F80" w:rsidP="00872F8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72F8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72F8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72F80" w:rsidRPr="00872F80" w:rsidRDefault="00872F80" w:rsidP="00872F8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72F80" w:rsidRPr="00872F80" w:rsidRDefault="00872F80" w:rsidP="00872F8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72F80" w:rsidRPr="00872F80" w:rsidRDefault="00872F80" w:rsidP="00872F80">
    <w:pPr>
      <w:spacing w:line="276" w:lineRule="auto"/>
      <w:rPr>
        <w:rFonts w:ascii="Roboto" w:hAnsi="Roboto"/>
        <w:b/>
        <w:bCs/>
        <w:sz w:val="22"/>
        <w:szCs w:val="22"/>
      </w:rPr>
    </w:pPr>
    <w:r w:rsidRPr="00872F8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72F80" w:rsidRPr="00872F80" w:rsidRDefault="00250E1D" w:rsidP="00872F80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872F80" w:rsidRPr="00872F80">
      <w:rPr>
        <w:rFonts w:ascii="Roboto" w:hAnsi="Roboto"/>
        <w:sz w:val="22"/>
        <w:szCs w:val="22"/>
      </w:rPr>
      <w:t>ul. Gen. J.H. Dąbrowskiego 69, 42-201 Częstochowa</w:t>
    </w:r>
  </w:p>
  <w:p w:rsidR="00872F80" w:rsidRPr="00872F80" w:rsidRDefault="00872F80" w:rsidP="00872F80">
    <w:pPr>
      <w:spacing w:line="276" w:lineRule="auto"/>
      <w:rPr>
        <w:rFonts w:ascii="Roboto" w:hAnsi="Roboto"/>
        <w:noProof/>
        <w:sz w:val="22"/>
        <w:szCs w:val="22"/>
      </w:rPr>
    </w:pPr>
    <w:r w:rsidRPr="00872F80">
      <w:rPr>
        <w:rFonts w:ascii="Roboto" w:hAnsi="Roboto"/>
        <w:sz w:val="22"/>
        <w:szCs w:val="22"/>
      </w:rPr>
      <w:t>tel. +48 34 325 02 56, e-mail: dyrektor.inwestycji@pcz.pl</w:t>
    </w:r>
  </w:p>
  <w:p w:rsidR="00872F80" w:rsidRPr="00872F80" w:rsidRDefault="00872F80" w:rsidP="00872F80">
    <w:pPr>
      <w:rPr>
        <w:rFonts w:ascii="Roboto" w:hAnsi="Roboto"/>
        <w:b/>
        <w:color w:val="F07E26"/>
      </w:rPr>
    </w:pPr>
    <w:r w:rsidRPr="00872F80">
      <w:rPr>
        <w:rFonts w:ascii="Roboto" w:hAnsi="Roboto"/>
        <w:b/>
        <w:sz w:val="22"/>
        <w:szCs w:val="22"/>
      </w:rPr>
      <w:t>www.pcz.pl</w:t>
    </w:r>
    <w:r w:rsidR="00250E1D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300" w:rsidRDefault="00C13300">
      <w:r>
        <w:separator/>
      </w:r>
    </w:p>
  </w:footnote>
  <w:footnote w:type="continuationSeparator" w:id="0">
    <w:p w:rsidR="00C13300" w:rsidRDefault="00C1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F80" w:rsidRPr="00872F80" w:rsidRDefault="00250E1D" w:rsidP="00872F8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1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300"/>
    <w:rsid w:val="00022322"/>
    <w:rsid w:val="00042497"/>
    <w:rsid w:val="000C1E6F"/>
    <w:rsid w:val="000E4E56"/>
    <w:rsid w:val="001A1468"/>
    <w:rsid w:val="001B7815"/>
    <w:rsid w:val="00211A34"/>
    <w:rsid w:val="00250E1D"/>
    <w:rsid w:val="002B1E4F"/>
    <w:rsid w:val="002B6761"/>
    <w:rsid w:val="003445A0"/>
    <w:rsid w:val="003A0AFC"/>
    <w:rsid w:val="003D611C"/>
    <w:rsid w:val="00431C0B"/>
    <w:rsid w:val="00437CAD"/>
    <w:rsid w:val="004657DA"/>
    <w:rsid w:val="004A0F6B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2F80"/>
    <w:rsid w:val="008A6C10"/>
    <w:rsid w:val="008E5102"/>
    <w:rsid w:val="00915B9E"/>
    <w:rsid w:val="00952256"/>
    <w:rsid w:val="00967BF4"/>
    <w:rsid w:val="0097748A"/>
    <w:rsid w:val="009D30AD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1330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3BA8BA3F-7DB1-462B-907B-9CA24F8C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940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2025-08-06T13:19:00Z</cp:lastPrinted>
  <dcterms:created xsi:type="dcterms:W3CDTF">2025-08-06T13:19:00Z</dcterms:created>
  <dcterms:modified xsi:type="dcterms:W3CDTF">2025-08-06T13:19:00Z</dcterms:modified>
</cp:coreProperties>
</file>