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083973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83973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083973">
        <w:rPr>
          <w:rFonts w:ascii="Arial" w:hAnsi="Arial" w:cs="Arial"/>
          <w:sz w:val="24"/>
          <w:szCs w:val="24"/>
        </w:rPr>
        <w:t>202</w:t>
      </w:r>
      <w:r w:rsidR="00C1750A">
        <w:rPr>
          <w:rFonts w:ascii="Arial" w:hAnsi="Arial" w:cs="Arial"/>
          <w:sz w:val="24"/>
          <w:szCs w:val="24"/>
        </w:rPr>
        <w:t>5-08-06</w:t>
      </w:r>
    </w:p>
    <w:p w:rsidR="00035DEC" w:rsidRPr="001A4526" w:rsidRDefault="00083973" w:rsidP="001A45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452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1A4526" w:rsidRDefault="00083973" w:rsidP="001A4526">
      <w:pPr>
        <w:spacing w:line="360" w:lineRule="auto"/>
        <w:rPr>
          <w:rFonts w:ascii="Arial" w:hAnsi="Arial" w:cs="Arial"/>
          <w:sz w:val="24"/>
          <w:szCs w:val="24"/>
        </w:rPr>
      </w:pPr>
      <w:r w:rsidRPr="001A4526">
        <w:rPr>
          <w:rFonts w:ascii="Arial" w:hAnsi="Arial" w:cs="Arial"/>
          <w:sz w:val="24"/>
          <w:szCs w:val="24"/>
        </w:rPr>
        <w:t>Dąbrowskiego</w:t>
      </w:r>
      <w:r w:rsidR="00035DEC" w:rsidRPr="001A4526">
        <w:rPr>
          <w:rFonts w:ascii="Arial" w:hAnsi="Arial" w:cs="Arial"/>
          <w:sz w:val="24"/>
          <w:szCs w:val="24"/>
        </w:rPr>
        <w:t xml:space="preserve"> </w:t>
      </w:r>
      <w:r w:rsidRPr="001A4526">
        <w:rPr>
          <w:rFonts w:ascii="Arial" w:hAnsi="Arial" w:cs="Arial"/>
          <w:sz w:val="24"/>
          <w:szCs w:val="24"/>
        </w:rPr>
        <w:t>69</w:t>
      </w:r>
    </w:p>
    <w:p w:rsidR="00035DEC" w:rsidRPr="001A4526" w:rsidRDefault="00083973" w:rsidP="001A4526">
      <w:pPr>
        <w:spacing w:line="360" w:lineRule="auto"/>
        <w:rPr>
          <w:rFonts w:ascii="Arial" w:hAnsi="Arial" w:cs="Arial"/>
          <w:sz w:val="24"/>
          <w:szCs w:val="24"/>
        </w:rPr>
      </w:pPr>
      <w:r w:rsidRPr="001A4526">
        <w:rPr>
          <w:rFonts w:ascii="Arial" w:hAnsi="Arial" w:cs="Arial"/>
          <w:sz w:val="24"/>
          <w:szCs w:val="24"/>
        </w:rPr>
        <w:t>42-201</w:t>
      </w:r>
      <w:r w:rsidR="00035DEC" w:rsidRPr="001A4526">
        <w:rPr>
          <w:rFonts w:ascii="Arial" w:hAnsi="Arial" w:cs="Arial"/>
          <w:sz w:val="24"/>
          <w:szCs w:val="24"/>
        </w:rPr>
        <w:t xml:space="preserve"> </w:t>
      </w:r>
      <w:r w:rsidRPr="001A4526">
        <w:rPr>
          <w:rFonts w:ascii="Arial" w:hAnsi="Arial" w:cs="Arial"/>
          <w:sz w:val="24"/>
          <w:szCs w:val="24"/>
        </w:rPr>
        <w:t>Częstochowa</w:t>
      </w:r>
    </w:p>
    <w:p w:rsidR="00035DEC" w:rsidRPr="001A4526" w:rsidRDefault="00C1750A" w:rsidP="001A4526">
      <w:pPr>
        <w:spacing w:after="480" w:line="360" w:lineRule="auto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Pismo: RZ </w:t>
      </w:r>
      <w:r w:rsidR="001A4526" w:rsidRPr="001A4526">
        <w:rPr>
          <w:rFonts w:ascii="Arial" w:hAnsi="Arial" w:cs="Arial"/>
          <w:bCs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2129AA">
        <w:rPr>
          <w:rFonts w:ascii="Arial" w:hAnsi="Arial" w:cs="Arial"/>
          <w:bCs/>
          <w:sz w:val="24"/>
          <w:szCs w:val="24"/>
        </w:rPr>
        <w:t>382</w:t>
      </w:r>
      <w:bookmarkStart w:id="0" w:name="_GoBack"/>
      <w:bookmarkEnd w:id="0"/>
      <w:r w:rsidR="001A4526" w:rsidRPr="001A4526">
        <w:rPr>
          <w:rFonts w:ascii="Arial" w:hAnsi="Arial" w:cs="Arial"/>
          <w:bCs/>
          <w:sz w:val="24"/>
          <w:szCs w:val="24"/>
        </w:rPr>
        <w:t>/2</w:t>
      </w:r>
      <w:r>
        <w:rPr>
          <w:rFonts w:ascii="Arial" w:hAnsi="Arial" w:cs="Arial"/>
          <w:bCs/>
          <w:sz w:val="24"/>
          <w:szCs w:val="24"/>
        </w:rPr>
        <w:t>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B22A27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083973" w:rsidP="00C175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3973">
              <w:rPr>
                <w:rFonts w:ascii="Arial" w:hAnsi="Arial" w:cs="Arial"/>
                <w:bCs/>
                <w:sz w:val="24"/>
                <w:szCs w:val="24"/>
              </w:rPr>
              <w:t xml:space="preserve">Dostawa </w:t>
            </w:r>
            <w:r w:rsidR="00C1750A">
              <w:rPr>
                <w:rFonts w:ascii="Arial" w:hAnsi="Arial" w:cs="Arial"/>
                <w:bCs/>
                <w:sz w:val="24"/>
                <w:szCs w:val="24"/>
              </w:rPr>
              <w:t>urządzeń sieciowych dla jednostek organizacyjnych Politechniki Częstochowskiej (3 zadania)</w:t>
            </w:r>
          </w:p>
        </w:tc>
      </w:tr>
      <w:tr w:rsidR="00083973" w:rsidRPr="004E4B64" w:rsidTr="002165EA">
        <w:tc>
          <w:tcPr>
            <w:tcW w:w="2269" w:type="dxa"/>
            <w:shd w:val="clear" w:color="auto" w:fill="auto"/>
          </w:tcPr>
          <w:p w:rsidR="00083973" w:rsidRPr="004E4B64" w:rsidRDefault="00083973" w:rsidP="002165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3973" w:rsidRPr="004E4B64" w:rsidRDefault="00C1750A" w:rsidP="002165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</w:t>
            </w:r>
            <w:r w:rsidR="00083973" w:rsidRPr="00083973">
              <w:rPr>
                <w:rFonts w:ascii="Arial" w:hAnsi="Arial" w:cs="Arial"/>
                <w:bCs/>
                <w:sz w:val="24"/>
                <w:szCs w:val="24"/>
              </w:rPr>
              <w:t>Z</w:t>
            </w:r>
            <w:r>
              <w:rPr>
                <w:rFonts w:ascii="Arial" w:hAnsi="Arial" w:cs="Arial"/>
                <w:bCs/>
                <w:sz w:val="24"/>
                <w:szCs w:val="24"/>
              </w:rPr>
              <w:t>P.261.7.2025</w:t>
            </w:r>
            <w:r w:rsidR="00083973" w:rsidRPr="00083973">
              <w:rPr>
                <w:rFonts w:ascii="Arial" w:hAnsi="Arial" w:cs="Arial"/>
                <w:bCs/>
                <w:sz w:val="24"/>
                <w:szCs w:val="24"/>
              </w:rPr>
              <w:t>.MM</w:t>
            </w:r>
          </w:p>
        </w:tc>
      </w:tr>
    </w:tbl>
    <w:p w:rsidR="00C1750A" w:rsidRPr="00AD45A9" w:rsidRDefault="00C1750A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B22A27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83973" w:rsidRPr="00083973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83973" w:rsidRPr="00083973">
        <w:rPr>
          <w:rFonts w:ascii="Arial" w:hAnsi="Arial" w:cs="Arial"/>
          <w:sz w:val="24"/>
          <w:szCs w:val="24"/>
        </w:rPr>
        <w:t>(</w:t>
      </w:r>
      <w:proofErr w:type="spellStart"/>
      <w:r w:rsidR="00083973" w:rsidRPr="00083973">
        <w:rPr>
          <w:rFonts w:ascii="Arial" w:hAnsi="Arial" w:cs="Arial"/>
          <w:sz w:val="24"/>
          <w:szCs w:val="24"/>
        </w:rPr>
        <w:t>t.j</w:t>
      </w:r>
      <w:proofErr w:type="spellEnd"/>
      <w:r w:rsidR="00083973" w:rsidRPr="00083973">
        <w:rPr>
          <w:rFonts w:ascii="Arial" w:hAnsi="Arial" w:cs="Arial"/>
          <w:sz w:val="24"/>
          <w:szCs w:val="24"/>
        </w:rPr>
        <w:t>. Dz. U. z 202</w:t>
      </w:r>
      <w:r w:rsidR="00C1750A">
        <w:rPr>
          <w:rFonts w:ascii="Arial" w:hAnsi="Arial" w:cs="Arial"/>
          <w:sz w:val="24"/>
          <w:szCs w:val="24"/>
        </w:rPr>
        <w:t xml:space="preserve">4 </w:t>
      </w:r>
      <w:r w:rsidR="00083973" w:rsidRPr="00083973">
        <w:rPr>
          <w:rFonts w:ascii="Arial" w:hAnsi="Arial" w:cs="Arial"/>
          <w:sz w:val="24"/>
          <w:szCs w:val="24"/>
        </w:rPr>
        <w:t xml:space="preserve">r. poz. </w:t>
      </w:r>
      <w:r w:rsidR="00C1750A">
        <w:rPr>
          <w:rFonts w:ascii="Arial" w:hAnsi="Arial" w:cs="Arial"/>
          <w:sz w:val="24"/>
          <w:szCs w:val="24"/>
        </w:rPr>
        <w:t>1320</w:t>
      </w:r>
      <w:r w:rsidR="00083973" w:rsidRPr="00083973">
        <w:rPr>
          <w:rFonts w:ascii="Arial" w:hAnsi="Arial" w:cs="Arial"/>
          <w:sz w:val="24"/>
          <w:szCs w:val="24"/>
        </w:rPr>
        <w:t>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 xml:space="preserve">pecyfikacji Warunków Zamówienia </w:t>
      </w:r>
      <w:r w:rsidR="0012774F" w:rsidRPr="00B22A27">
        <w:rPr>
          <w:rFonts w:ascii="Arial" w:hAnsi="Arial" w:cs="Arial"/>
          <w:color w:val="000000" w:themeColor="text1"/>
          <w:sz w:val="24"/>
          <w:szCs w:val="24"/>
        </w:rPr>
        <w:t>(</w:t>
      </w:r>
      <w:r w:rsidR="0012774F" w:rsidRPr="00B22A27">
        <w:rPr>
          <w:rFonts w:ascii="Arial" w:hAnsi="Arial" w:cs="Arial"/>
          <w:color w:val="000000" w:themeColor="text1"/>
          <w:sz w:val="24"/>
          <w:szCs w:val="24"/>
          <w:lang w:eastAsia="ar-SA"/>
        </w:rPr>
        <w:t>zwanej dalej</w:t>
      </w:r>
      <w:r w:rsidR="0012774F" w:rsidRPr="00B22A27">
        <w:rPr>
          <w:rFonts w:ascii="Arial" w:hAnsi="Arial" w:cs="Arial"/>
          <w:b/>
          <w:color w:val="000000" w:themeColor="text1"/>
          <w:sz w:val="24"/>
          <w:szCs w:val="24"/>
          <w:lang w:eastAsia="ar-SA"/>
        </w:rPr>
        <w:t xml:space="preserve"> </w:t>
      </w:r>
      <w:r w:rsidR="0012774F" w:rsidRPr="00B22A27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>”SWZ”)</w:t>
      </w:r>
      <w:r w:rsidR="00D9049C" w:rsidRPr="00B22A27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 xml:space="preserve"> </w:t>
      </w:r>
      <w:r w:rsidR="00D9049C" w:rsidRPr="00B22A27">
        <w:rPr>
          <w:rFonts w:ascii="Arial" w:hAnsi="Arial" w:cs="Arial"/>
          <w:color w:val="000000" w:themeColor="text1"/>
          <w:sz w:val="24"/>
          <w:szCs w:val="24"/>
        </w:rPr>
        <w:t>wraz z wyjaśnieniami</w:t>
      </w:r>
      <w:r w:rsidR="0012774F" w:rsidRPr="00B22A27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>:</w:t>
      </w:r>
    </w:p>
    <w:p w:rsidR="00C1750A" w:rsidRDefault="00C1750A" w:rsidP="00035DEC">
      <w:pPr>
        <w:spacing w:before="600" w:after="240"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</w:pPr>
    </w:p>
    <w:p w:rsidR="00C1750A" w:rsidRPr="00C1750A" w:rsidRDefault="00C1750A" w:rsidP="00035DEC">
      <w:pPr>
        <w:spacing w:before="600" w:after="240"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2A27" w:rsidRPr="00B22A27" w:rsidTr="002165EA">
        <w:tc>
          <w:tcPr>
            <w:tcW w:w="9356" w:type="dxa"/>
            <w:shd w:val="clear" w:color="auto" w:fill="auto"/>
          </w:tcPr>
          <w:p w:rsidR="00C1750A" w:rsidRDefault="00083973" w:rsidP="00B22A2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22A2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  <w:r w:rsidR="008E202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– dot. zadania nr </w:t>
            </w:r>
            <w:r w:rsidR="00C1750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  <w:p w:rsidR="00083973" w:rsidRDefault="00C1750A" w:rsidP="00B22A27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1750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zaakceptuje zaoferowanie w zadaniu 2 w części 2 przełącznika o większej wadze: ~7.6 kg, i większej głębokości ~44.5 cm?</w:t>
            </w:r>
          </w:p>
          <w:p w:rsidR="00C1750A" w:rsidRPr="00C1750A" w:rsidRDefault="00C1750A" w:rsidP="00B22A2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083973" w:rsidRPr="00B22A27" w:rsidRDefault="00083973" w:rsidP="00B22A2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22A2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</w:p>
          <w:p w:rsidR="00C1750A" w:rsidRPr="00C1750A" w:rsidRDefault="00C1750A" w:rsidP="00C1750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1750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Zamawiający 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nie </w:t>
            </w:r>
            <w:r w:rsidRPr="00C1750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akceptuje w zadaniu 2 w części 2 przełącznika o większej wadze: ~7.6 kg, i większej głębokości ~44.5 cm?</w:t>
            </w:r>
          </w:p>
          <w:p w:rsidR="00B22A27" w:rsidRDefault="00B22A27" w:rsidP="00B22A27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B22A27" w:rsidRDefault="00B22A27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dr inż. </w:t>
            </w:r>
            <w:r w:rsidR="00C1750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Łukasz Kuczyński</w:t>
            </w:r>
          </w:p>
          <w:p w:rsidR="00B22A27" w:rsidRDefault="00C1750A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Dyrektor ds. Zakupów i Inwestycji </w:t>
            </w:r>
            <w:r w:rsidR="00B22A27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B22A27" w:rsidRPr="00B22A27" w:rsidRDefault="00C1750A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Politechniki </w:t>
            </w:r>
            <w:r w:rsidR="00B22A27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Częstochowskiej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B22A2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1BD" w:rsidRDefault="001C01BD">
      <w:r>
        <w:separator/>
      </w:r>
    </w:p>
  </w:endnote>
  <w:endnote w:type="continuationSeparator" w:id="0">
    <w:p w:rsidR="001C01BD" w:rsidRDefault="001C0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50A" w:rsidRDefault="00C1750A" w:rsidP="00C1750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4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2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56D63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JgX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dT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8cmBc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C1750A" w:rsidRPr="003A4FE5" w:rsidTr="003F358C">
      <w:tc>
        <w:tcPr>
          <w:tcW w:w="0" w:type="auto"/>
          <w:shd w:val="clear" w:color="auto" w:fill="auto"/>
          <w:vAlign w:val="center"/>
        </w:tcPr>
        <w:p w:rsidR="00C1750A" w:rsidRPr="003A4FE5" w:rsidRDefault="00C1750A" w:rsidP="00C1750A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750A" w:rsidRPr="00507E35" w:rsidRDefault="00C1750A" w:rsidP="00C1750A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C1750A" w:rsidRPr="003A4FE5" w:rsidRDefault="00C1750A" w:rsidP="00C1750A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:rsidR="00C1750A" w:rsidRPr="003A4FE5" w:rsidRDefault="00C1750A" w:rsidP="00C1750A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:rsidR="00C1750A" w:rsidRPr="003A4FE5" w:rsidRDefault="00C1750A" w:rsidP="00C1750A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:rsidR="00C1750A" w:rsidRPr="003A4FE5" w:rsidRDefault="00C1750A" w:rsidP="00C1750A">
    <w:pPr>
      <w:pStyle w:val="Bezodstpw"/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:rsidR="00C1750A" w:rsidRPr="003A4FE5" w:rsidRDefault="00C1750A" w:rsidP="00C1750A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:rsidR="00C1750A" w:rsidRPr="003A4FE5" w:rsidRDefault="00C1750A" w:rsidP="00C1750A">
    <w:pPr>
      <w:pStyle w:val="Bezodstpw"/>
      <w:rPr>
        <w:rFonts w:ascii="Roboto" w:hAnsi="Roboto"/>
        <w:b/>
      </w:rPr>
    </w:pPr>
    <w:r w:rsidRPr="003A4FE5">
      <w:rPr>
        <w:rFonts w:ascii="Roboto" w:hAnsi="Roboto"/>
        <w:b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E202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1BD" w:rsidRDefault="001C01BD">
      <w:r>
        <w:separator/>
      </w:r>
    </w:p>
  </w:footnote>
  <w:footnote w:type="continuationSeparator" w:id="0">
    <w:p w:rsidR="001C01BD" w:rsidRDefault="001C0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26" w:rsidRPr="0062295F" w:rsidRDefault="00C1750A" w:rsidP="001A4526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5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7EBAE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jSOw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Iib40j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</w:p>
  <w:p w:rsidR="00083973" w:rsidRDefault="000839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28B"/>
    <w:rsid w:val="00031374"/>
    <w:rsid w:val="00035DEC"/>
    <w:rsid w:val="00083973"/>
    <w:rsid w:val="000A1097"/>
    <w:rsid w:val="000E2A8F"/>
    <w:rsid w:val="0012774F"/>
    <w:rsid w:val="00144B7A"/>
    <w:rsid w:val="00180C6E"/>
    <w:rsid w:val="001A4526"/>
    <w:rsid w:val="001C01BD"/>
    <w:rsid w:val="002129AA"/>
    <w:rsid w:val="0024628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202F"/>
    <w:rsid w:val="009003D1"/>
    <w:rsid w:val="00947A50"/>
    <w:rsid w:val="00A905AC"/>
    <w:rsid w:val="00B1255C"/>
    <w:rsid w:val="00B22A27"/>
    <w:rsid w:val="00B32FF9"/>
    <w:rsid w:val="00BA6584"/>
    <w:rsid w:val="00BE7BFD"/>
    <w:rsid w:val="00BF692B"/>
    <w:rsid w:val="00C1750A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7260EC"/>
  <w15:chartTrackingRefBased/>
  <w15:docId w15:val="{4BFAEE69-0C9C-426A-AB81-600AF4F9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A4526"/>
  </w:style>
  <w:style w:type="paragraph" w:styleId="Bezodstpw">
    <w:name w:val="No Spacing"/>
    <w:uiPriority w:val="1"/>
    <w:qFormat/>
    <w:rsid w:val="001A452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142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2024-04-30T07:52:00Z</cp:lastPrinted>
  <dcterms:created xsi:type="dcterms:W3CDTF">2025-08-06T13:00:00Z</dcterms:created>
  <dcterms:modified xsi:type="dcterms:W3CDTF">2025-08-06T13:00:00Z</dcterms:modified>
</cp:coreProperties>
</file>