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176DB4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4539C" w:rsidRPr="0034539C">
        <w:rPr>
          <w:rFonts w:ascii="Arial" w:hAnsi="Arial" w:cs="Arial"/>
          <w:b/>
          <w:sz w:val="24"/>
          <w:szCs w:val="24"/>
        </w:rPr>
        <w:t>CRZP/156/2025/AZP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4539C" w:rsidRPr="0034539C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4539C" w:rsidRPr="0034539C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34539C" w:rsidRPr="0034539C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4539C" w:rsidRPr="0034539C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34539C" w:rsidRPr="0034539C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4539C" w:rsidRPr="0012157F" w:rsidTr="00C4660E">
        <w:tc>
          <w:tcPr>
            <w:tcW w:w="9104" w:type="dxa"/>
            <w:shd w:val="clear" w:color="auto" w:fill="D9D9D9"/>
          </w:tcPr>
          <w:p w:rsidR="0034539C" w:rsidRPr="0012157F" w:rsidRDefault="0034539C" w:rsidP="00C4660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4539C" w:rsidRDefault="0034539C" w:rsidP="00C466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4539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4539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4539C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34539C" w:rsidRPr="00C86421" w:rsidRDefault="0034539C" w:rsidP="00C4660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34539C" w:rsidRDefault="0034539C" w:rsidP="00C466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34539C" w:rsidRPr="00C86421" w:rsidRDefault="0034539C" w:rsidP="00C4660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34539C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4539C">
        <w:rPr>
          <w:rFonts w:ascii="Arial" w:hAnsi="Arial" w:cs="Arial"/>
          <w:b/>
          <w:sz w:val="24"/>
          <w:szCs w:val="24"/>
        </w:rPr>
        <w:t>Zawarcie umowy ramowej na wykonywanie robót telekomunikacyjnych w obiektach Uniwersytetu Morskiego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4539C" w:rsidRPr="0034539C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4539C" w:rsidRPr="0012157F" w:rsidTr="00C466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9C" w:rsidRPr="0012157F" w:rsidRDefault="0034539C" w:rsidP="00C4660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39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9C" w:rsidRPr="0012157F" w:rsidRDefault="0034539C" w:rsidP="00C4660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4539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34539C" w:rsidRPr="0012157F" w:rsidRDefault="0034539C" w:rsidP="00C4660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39C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34539C" w:rsidRPr="0012157F" w:rsidTr="00C466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9C" w:rsidRPr="0012157F" w:rsidRDefault="0034539C" w:rsidP="00C4660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39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9C" w:rsidRPr="0012157F" w:rsidRDefault="0034539C" w:rsidP="00C4660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4539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4539C" w:rsidRPr="0034539C" w:rsidRDefault="0034539C" w:rsidP="00C4660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39C">
              <w:rPr>
                <w:rFonts w:ascii="Arial" w:hAnsi="Arial" w:cs="Arial"/>
                <w:sz w:val="24"/>
                <w:szCs w:val="24"/>
              </w:rPr>
              <w:t>Zamawiający uzna powyższy warunek za spełniony, jeżeli wykonawca wykaże, że dysponuje lub będzie dysponował osobami posiadającymi :</w:t>
            </w:r>
          </w:p>
          <w:p w:rsidR="0034539C" w:rsidRPr="0034539C" w:rsidRDefault="0034539C" w:rsidP="00C4660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39C">
              <w:rPr>
                <w:rFonts w:ascii="Arial" w:hAnsi="Arial" w:cs="Arial"/>
                <w:sz w:val="24"/>
                <w:szCs w:val="24"/>
              </w:rPr>
              <w:lastRenderedPageBreak/>
              <w:t>1. uprawnienia do kierowania robotami budowlanymi w specjalności instalacyjnej w zakresie sieci, instalacji i urządzeń telekomunikacyjnych określone w ustawie z dnia 7 lipca 1994 r. Prawo Budowlane  (</w:t>
            </w:r>
            <w:proofErr w:type="spellStart"/>
            <w:r w:rsidRPr="0034539C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34539C">
              <w:rPr>
                <w:rFonts w:ascii="Arial" w:hAnsi="Arial" w:cs="Arial"/>
                <w:sz w:val="24"/>
                <w:szCs w:val="24"/>
              </w:rPr>
              <w:t xml:space="preserve"> .U. z 2024 r. poz. 725 z </w:t>
            </w:r>
            <w:proofErr w:type="spellStart"/>
            <w:r w:rsidRPr="0034539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34539C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oraz przez co najmniej 18 miesięcy brała udział w robotach budowlanych prowadzonych przy zabytkach nieruchomych wpisanych do rejestru lub inwentarza muzeum będącego instytucją kultury (Dz. U. z 2024 r., poz. 12</w:t>
            </w:r>
            <w:r w:rsidR="00176DB4">
              <w:rPr>
                <w:rFonts w:ascii="Arial" w:hAnsi="Arial" w:cs="Arial"/>
                <w:sz w:val="24"/>
                <w:szCs w:val="24"/>
              </w:rPr>
              <w:t xml:space="preserve">92,1907, z </w:t>
            </w:r>
            <w:proofErr w:type="spellStart"/>
            <w:r w:rsidR="00176DB4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="00176DB4">
              <w:rPr>
                <w:rFonts w:ascii="Arial" w:hAnsi="Arial" w:cs="Arial"/>
                <w:sz w:val="24"/>
                <w:szCs w:val="24"/>
              </w:rPr>
              <w:t>. zm.) - 1 osoba</w:t>
            </w:r>
          </w:p>
          <w:p w:rsidR="0034539C" w:rsidRPr="0034539C" w:rsidRDefault="0034539C" w:rsidP="00C4660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39C">
              <w:rPr>
                <w:rFonts w:ascii="Arial" w:hAnsi="Arial" w:cs="Arial"/>
                <w:sz w:val="24"/>
                <w:szCs w:val="24"/>
              </w:rPr>
              <w:t>Wykonawca musi wykazać, iż w okresie ostatnich pięciu lat przed upływem terminu składania ofert, a jeżeli okres prowadzenia działalności jest krótszy -w tym okresie, wykonał co najmniej:</w:t>
            </w:r>
          </w:p>
          <w:p w:rsidR="0034539C" w:rsidRPr="0012157F" w:rsidRDefault="0034539C" w:rsidP="00C4660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39C">
              <w:rPr>
                <w:rFonts w:ascii="Arial" w:hAnsi="Arial" w:cs="Arial"/>
                <w:sz w:val="24"/>
                <w:szCs w:val="24"/>
              </w:rPr>
              <w:t>3 roboty budowlane w branży telekomunikacyjnej w zakresie instalacji strukturalnej o wartości minimum 50 000 zł brutto każda, w tym 1 w obiekcie zabytkowym wpisanym do rejestru zabytków nieruchomych (wraz z podaniem numeru zabytku)</w:t>
            </w:r>
          </w:p>
        </w:tc>
      </w:tr>
      <w:tr w:rsidR="0034539C" w:rsidRPr="0012157F" w:rsidTr="00C466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9C" w:rsidRPr="0012157F" w:rsidRDefault="0034539C" w:rsidP="00C4660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39C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9C" w:rsidRPr="0012157F" w:rsidRDefault="0034539C" w:rsidP="00C4660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4539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34539C" w:rsidRPr="0012157F" w:rsidRDefault="0034539C" w:rsidP="00C4660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39C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34539C" w:rsidRPr="0012157F" w:rsidTr="00C466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9C" w:rsidRPr="0012157F" w:rsidRDefault="0034539C" w:rsidP="00C4660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39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9C" w:rsidRPr="0012157F" w:rsidRDefault="0034539C" w:rsidP="00C4660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4539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34539C" w:rsidRPr="0012157F" w:rsidRDefault="0034539C" w:rsidP="00C4660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39C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76DB4" w:rsidRDefault="00064593" w:rsidP="00176DB4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  <w:bookmarkStart w:id="1" w:name="_GoBack"/>
      <w:bookmarkEnd w:id="1"/>
    </w:p>
    <w:sectPr w:rsidR="00484F88" w:rsidRPr="00176DB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DDE" w:rsidRDefault="00016DDE" w:rsidP="0038231F">
      <w:pPr>
        <w:spacing w:after="0" w:line="240" w:lineRule="auto"/>
      </w:pPr>
      <w:r>
        <w:separator/>
      </w:r>
    </w:p>
  </w:endnote>
  <w:endnote w:type="continuationSeparator" w:id="0">
    <w:p w:rsidR="00016DDE" w:rsidRDefault="00016D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39C" w:rsidRDefault="003453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76DB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76DB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39C" w:rsidRDefault="00345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DDE" w:rsidRDefault="00016DDE" w:rsidP="0038231F">
      <w:pPr>
        <w:spacing w:after="0" w:line="240" w:lineRule="auto"/>
      </w:pPr>
      <w:r>
        <w:separator/>
      </w:r>
    </w:p>
  </w:footnote>
  <w:footnote w:type="continuationSeparator" w:id="0">
    <w:p w:rsidR="00016DDE" w:rsidRDefault="00016DDE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39C" w:rsidRDefault="00345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39C" w:rsidRDefault="00345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39C" w:rsidRDefault="00345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6DDE"/>
    <w:rsid w:val="00016DDE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76DB4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4539C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934F41"/>
  <w15:chartTrackingRefBased/>
  <w15:docId w15:val="{6CCAA38E-6202-4CD5-A548-5F1BBEEBE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C831F5-54FF-4788-9D1F-8D786DFB7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1054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2025-08-06T07:06:00Z</dcterms:created>
  <dcterms:modified xsi:type="dcterms:W3CDTF">2025-08-06T07:06:00Z</dcterms:modified>
</cp:coreProperties>
</file>