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B76D2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E2501" w:rsidRPr="000E2501">
        <w:rPr>
          <w:b/>
        </w:rPr>
        <w:t>CRZP/155/2025/AZP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E2501" w:rsidRPr="004A5DB6" w:rsidTr="00AD0698">
        <w:tc>
          <w:tcPr>
            <w:tcW w:w="9212" w:type="dxa"/>
            <w:shd w:val="clear" w:color="auto" w:fill="auto"/>
          </w:tcPr>
          <w:p w:rsidR="000E2501" w:rsidRPr="004A5DB6" w:rsidRDefault="000E2501" w:rsidP="00AD069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E2501" w:rsidRPr="004A5DB6" w:rsidRDefault="000E2501" w:rsidP="00AD069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E2501">
              <w:t>(</w:t>
            </w:r>
            <w:proofErr w:type="spellStart"/>
            <w:r w:rsidRPr="000E2501">
              <w:t>t.j</w:t>
            </w:r>
            <w:proofErr w:type="spellEnd"/>
            <w:r w:rsidRPr="000E2501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E2501" w:rsidRPr="004A5DB6" w:rsidRDefault="000E2501" w:rsidP="00AD069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E2501" w:rsidRPr="004A5DB6" w:rsidRDefault="000E2501" w:rsidP="00AD069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E2501" w:rsidRPr="004A5DB6" w:rsidRDefault="000E2501" w:rsidP="00AD069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E2501" w:rsidRPr="000E250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E2501" w:rsidP="005434B3">
      <w:pPr>
        <w:spacing w:after="240" w:line="276" w:lineRule="auto"/>
        <w:jc w:val="center"/>
      </w:pPr>
      <w:r w:rsidRPr="000E2501">
        <w:rPr>
          <w:b/>
        </w:rPr>
        <w:t>Usługa zapewnienia załogi na jednostce r/v IMOR - kapitan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5B76D2">
        <w:t>Oświadczam,</w:t>
      </w:r>
      <w:r w:rsidR="00313417" w:rsidRPr="005B76D2">
        <w:t xml:space="preserve"> że spełniam</w:t>
      </w:r>
      <w:r w:rsidR="004541F9" w:rsidRPr="005B76D2">
        <w:t>, określone przez Zamawiającego,</w:t>
      </w:r>
      <w:r w:rsidR="00313417" w:rsidRPr="005B76D2">
        <w:t xml:space="preserve"> warunki udziału </w:t>
      </w:r>
      <w:r w:rsidR="004541F9" w:rsidRPr="005B76D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0E2501" w:rsidRPr="003A59F0" w:rsidTr="00AD06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E2501">
              <w:rPr>
                <w:rFonts w:cs="Calibri"/>
                <w:b/>
                <w:bCs/>
              </w:rPr>
              <w:t>Sytuacja ekonomiczna lub finansowa</w:t>
            </w:r>
          </w:p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Zamawiający nie określa szczegółowego warunku w tym zakresie.</w:t>
            </w:r>
          </w:p>
        </w:tc>
      </w:tr>
      <w:tr w:rsidR="000E2501" w:rsidRPr="003A59F0" w:rsidTr="00AD06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E2501">
              <w:rPr>
                <w:rFonts w:cs="Calibri"/>
                <w:b/>
                <w:bCs/>
              </w:rPr>
              <w:t>Zdolność techniczna lub zawodowa</w:t>
            </w:r>
          </w:p>
          <w:p w:rsidR="000E2501" w:rsidRPr="000E2501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Zdolność techniczna lub zawodowa</w:t>
            </w:r>
          </w:p>
          <w:p w:rsidR="000E2501" w:rsidRPr="000E2501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 xml:space="preserve">W celu spełnienia powyższego warunku, Wykonawca zobowiązany jest wykazać, że dysponuje nw. Osobami zdolnymi do wykonania zamówienia: </w:t>
            </w:r>
          </w:p>
          <w:p w:rsidR="000E2501" w:rsidRPr="000E2501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 xml:space="preserve"> wykazać dysponowanie 1 osobą pełniącą funkcję i ma potwierdzoną praktykę na stanowisku kapitana w żegludze międzynarodowej posiadającą co najmniej: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min. 1 rok praktyki  w pracy na statku na stanowisku kapitana, na statkach w żegludze międzynarodowej (posiadających kartę bezpieczeństwa w żegludze międzynarodowej) oraz klasę co najmniej DP1.  -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 xml:space="preserve">znajomość j. angielskiego w stopniu min. średniozaawansowanym tj. na poziomie min. B1 wg skali </w:t>
            </w:r>
            <w:proofErr w:type="spellStart"/>
            <w:r w:rsidRPr="005B76D2">
              <w:rPr>
                <w:rFonts w:cs="Calibri"/>
              </w:rPr>
              <w:t>Common</w:t>
            </w:r>
            <w:proofErr w:type="spellEnd"/>
            <w:r w:rsidRPr="005B76D2">
              <w:rPr>
                <w:rFonts w:cs="Calibri"/>
              </w:rPr>
              <w:t xml:space="preserve"> </w:t>
            </w:r>
            <w:proofErr w:type="spellStart"/>
            <w:r w:rsidRPr="005B76D2">
              <w:rPr>
                <w:rFonts w:cs="Calibri"/>
              </w:rPr>
              <w:t>European</w:t>
            </w:r>
            <w:proofErr w:type="spellEnd"/>
            <w:r w:rsidRPr="005B76D2">
              <w:rPr>
                <w:rFonts w:cs="Calibri"/>
              </w:rPr>
              <w:t xml:space="preserve"> Framework of Reference lub równoważnym 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Dyplom Kapitana Żeglugi Wielkiej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indywidualnych technik ratunkowych</w:t>
            </w:r>
            <w:r w:rsidRPr="005B76D2">
              <w:rPr>
                <w:rFonts w:cs="Calibri"/>
              </w:rPr>
              <w:tab/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ochrony przeciwpożarowej stopnia podstawowego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elementarnych zasad udzielania pierwszej pomocy medycznej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bezpieczeństwa własnego i odpowiedzialności wspólnej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 xml:space="preserve">Świadectwo problematyki ochrony na statku lub świadectwo dla członków załóg z przydzielonymi obowiązkami ochrony lub oficera ochrony statku 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ratownika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przeszkolenia w zakresie udzielania pierwszej pomocy medycznej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przeszkolenia w zakresie sprawowania opieki nad chorym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przeszkolenia w zakresie wykorzystania radaru i ARPA  poziom zarządzania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ochrony przeciwpożarowej stopnia wyższego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Świadectwa ogólnego operatora GMDSS -GOC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Świadectwo przeszkolenia w zakresie nautycznego dowodzenia statkiem</w:t>
            </w:r>
          </w:p>
          <w:p w:rsidR="005B76D2" w:rsidRPr="005B76D2" w:rsidRDefault="005B76D2" w:rsidP="005B76D2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Międzynarodowe świadectwo zdrowia</w:t>
            </w:r>
          </w:p>
          <w:p w:rsidR="000E2501" w:rsidRPr="000E2501" w:rsidRDefault="005B76D2" w:rsidP="00AD0698">
            <w:pPr>
              <w:spacing w:before="60" w:after="120"/>
              <w:jc w:val="both"/>
              <w:rPr>
                <w:rFonts w:cs="Calibri"/>
              </w:rPr>
            </w:pPr>
            <w:r w:rsidRPr="005B76D2">
              <w:rPr>
                <w:rFonts w:cs="Calibri"/>
              </w:rPr>
              <w:t>•</w:t>
            </w:r>
            <w:r w:rsidRPr="005B76D2">
              <w:rPr>
                <w:rFonts w:cs="Calibri"/>
              </w:rPr>
              <w:tab/>
              <w:t>Certyfikat ukończenia kursu co najmniej na poziomie DP Basic</w:t>
            </w:r>
          </w:p>
          <w:p w:rsidR="000E2501" w:rsidRPr="000E2501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 xml:space="preserve">Wszystkie ww. wskazane osoby muszą posiadać aktualne dokumenty uprawniające do </w:t>
            </w:r>
            <w:r w:rsidRPr="000E2501">
              <w:rPr>
                <w:rFonts w:cs="Calibri"/>
              </w:rPr>
              <w:lastRenderedPageBreak/>
              <w:t>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Zamawiający wymaga podania informacji o zakresie czynności wykonywanych przez ww. osoby podczas realizacji zamówienia oraz o podstawie do dysponowania tymi osobami.  Wzór wykazu osób, które będą uczestniczyć w wykonywaniu zamówienia, wraz z informacjami na temat ich kwalifikacji zawodowych i zakresu wykonywanych przez nie czynności, oraz sposobie dysponowania tymi osobami stanowi Załącznik nr 5. SWZ. Zamawiający wymaga podania informacji dotyczących  rodzaju, numeru oraz terminu wydania i ważności posiadanych przez wskazane osoby dokumentów, potwierdzających uprawnienia do pracy na danym stanowisku.</w:t>
            </w:r>
          </w:p>
        </w:tc>
      </w:tr>
      <w:tr w:rsidR="000E2501" w:rsidRPr="003A59F0" w:rsidTr="00AD06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E2501">
              <w:rPr>
                <w:rFonts w:cs="Calibri"/>
                <w:b/>
                <w:bCs/>
              </w:rPr>
              <w:t>Zdolność do występowania w obrocie gospodarczym</w:t>
            </w:r>
          </w:p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Zamawiający nie określa szczegółowego warunku w tym zakresie.</w:t>
            </w:r>
          </w:p>
        </w:tc>
      </w:tr>
      <w:tr w:rsidR="000E2501" w:rsidRPr="003A59F0" w:rsidTr="00AD06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E250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E2501" w:rsidRPr="00A95E89" w:rsidRDefault="000E2501" w:rsidP="00AD0698">
            <w:pPr>
              <w:spacing w:before="60" w:after="120"/>
              <w:jc w:val="both"/>
              <w:rPr>
                <w:rFonts w:cs="Calibri"/>
              </w:rPr>
            </w:pPr>
            <w:r w:rsidRPr="000E250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B76D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B76D2">
        <w:rPr>
          <w:sz w:val="20"/>
          <w:szCs w:val="20"/>
        </w:rPr>
        <w:t xml:space="preserve">…………….……. </w:t>
      </w:r>
      <w:r w:rsidRPr="005B76D2">
        <w:rPr>
          <w:i/>
          <w:sz w:val="16"/>
          <w:szCs w:val="16"/>
        </w:rPr>
        <w:t>(miejscowość),</w:t>
      </w:r>
      <w:r w:rsidRPr="005B76D2">
        <w:rPr>
          <w:i/>
          <w:sz w:val="18"/>
          <w:szCs w:val="18"/>
        </w:rPr>
        <w:t xml:space="preserve"> </w:t>
      </w:r>
      <w:r w:rsidRPr="005B76D2">
        <w:rPr>
          <w:sz w:val="20"/>
          <w:szCs w:val="20"/>
        </w:rPr>
        <w:t xml:space="preserve">dnia ………….……. r. </w:t>
      </w:r>
    </w:p>
    <w:p w:rsidR="00025C8D" w:rsidRPr="005B76D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B76D2">
        <w:rPr>
          <w:sz w:val="20"/>
          <w:szCs w:val="20"/>
        </w:rPr>
        <w:tab/>
      </w:r>
      <w:r w:rsidRPr="005B76D2">
        <w:rPr>
          <w:sz w:val="20"/>
          <w:szCs w:val="20"/>
        </w:rPr>
        <w:tab/>
      </w:r>
      <w:r w:rsidRPr="005B76D2">
        <w:rPr>
          <w:sz w:val="20"/>
          <w:szCs w:val="20"/>
        </w:rPr>
        <w:tab/>
      </w:r>
      <w:r w:rsidRPr="005B76D2">
        <w:rPr>
          <w:sz w:val="20"/>
          <w:szCs w:val="20"/>
        </w:rPr>
        <w:tab/>
      </w:r>
      <w:r w:rsidRPr="005B76D2">
        <w:rPr>
          <w:sz w:val="20"/>
          <w:szCs w:val="20"/>
        </w:rPr>
        <w:tab/>
      </w:r>
      <w:r w:rsidRPr="005B76D2">
        <w:rPr>
          <w:sz w:val="20"/>
          <w:szCs w:val="20"/>
        </w:rPr>
        <w:tab/>
      </w:r>
      <w:r w:rsidRPr="005B76D2">
        <w:rPr>
          <w:sz w:val="20"/>
          <w:szCs w:val="20"/>
        </w:rPr>
        <w:tab/>
        <w:t>…………………………………………</w:t>
      </w:r>
    </w:p>
    <w:p w:rsidR="00F8042D" w:rsidRPr="005B76D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B76D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B76D2">
        <w:t xml:space="preserve">Oświadczam, że wszystkie informacje podane w powyższych oświadczeniach są aktualne </w:t>
      </w:r>
      <w:r w:rsidR="00FE4E2B" w:rsidRPr="005B76D2">
        <w:br/>
      </w:r>
      <w:r w:rsidRPr="005B76D2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15C" w:rsidRDefault="0001215C" w:rsidP="0038231F">
      <w:pPr>
        <w:spacing w:after="0" w:line="240" w:lineRule="auto"/>
      </w:pPr>
      <w:r>
        <w:separator/>
      </w:r>
    </w:p>
  </w:endnote>
  <w:endnote w:type="continuationSeparator" w:id="0">
    <w:p w:rsidR="0001215C" w:rsidRDefault="000121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01" w:rsidRDefault="000E25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01" w:rsidRDefault="000E25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15C" w:rsidRDefault="0001215C" w:rsidP="0038231F">
      <w:pPr>
        <w:spacing w:after="0" w:line="240" w:lineRule="auto"/>
      </w:pPr>
      <w:r>
        <w:separator/>
      </w:r>
    </w:p>
  </w:footnote>
  <w:footnote w:type="continuationSeparator" w:id="0">
    <w:p w:rsidR="0001215C" w:rsidRDefault="000121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01" w:rsidRDefault="000E25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01" w:rsidRDefault="000E25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01" w:rsidRDefault="000E25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513"/>
    <w:rsid w:val="000121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501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76D2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0513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E6B51"/>
  <w15:chartTrackingRefBased/>
  <w15:docId w15:val="{FF7C8232-B43B-4138-9776-6F0648CCB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0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2DBE0-CB1F-4378-94EA-F75A80ECF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755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2025-08-05T11:44:00Z</cp:lastPrinted>
  <dcterms:created xsi:type="dcterms:W3CDTF">2025-08-05T11:42:00Z</dcterms:created>
  <dcterms:modified xsi:type="dcterms:W3CDTF">2025-08-05T11:44:00Z</dcterms:modified>
</cp:coreProperties>
</file>