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CC6E43">
        <w:rPr>
          <w:rFonts w:ascii="Arial" w:hAnsi="Arial" w:cs="Arial"/>
          <w:sz w:val="24"/>
          <w:szCs w:val="24"/>
        </w:rPr>
        <w:t>2025-08</w:t>
      </w:r>
      <w:r w:rsidRPr="003224AF">
        <w:rPr>
          <w:rFonts w:ascii="Arial" w:hAnsi="Arial" w:cs="Arial"/>
          <w:sz w:val="24"/>
          <w:szCs w:val="24"/>
        </w:rPr>
        <w:t>-</w:t>
      </w:r>
      <w:r w:rsidR="00CC6E43">
        <w:rPr>
          <w:rFonts w:ascii="Arial" w:hAnsi="Arial" w:cs="Arial"/>
          <w:sz w:val="24"/>
          <w:szCs w:val="24"/>
        </w:rPr>
        <w:t>05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750DCB">
        <w:rPr>
          <w:rFonts w:ascii="Arial" w:hAnsi="Arial" w:cs="Arial"/>
          <w:sz w:val="24"/>
          <w:szCs w:val="24"/>
        </w:rPr>
        <w:t>378</w:t>
      </w:r>
      <w:bookmarkStart w:id="0" w:name="_GoBack"/>
      <w:bookmarkEnd w:id="0"/>
      <w:r w:rsidR="001F4A4D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CC6E43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(3 zadania)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1F4A4D" w:rsidP="00CC6E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</w:t>
            </w:r>
            <w:r w:rsidR="00CC6E43">
              <w:rPr>
                <w:rFonts w:ascii="Arial" w:hAnsi="Arial" w:cs="Arial"/>
                <w:bCs/>
                <w:sz w:val="24"/>
                <w:szCs w:val="24"/>
              </w:rPr>
              <w:t>10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1F4A4D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Pr="00CC6E43" w:rsidRDefault="003224AF" w:rsidP="00CC6E4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CC6E4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CC6E4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częściowego nr 3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>W zadaniu numer 3 - Dostawa wydajnej obliczeniowej stacji roboczej przeznaczonej do uczenia maszynowego i sztucznej inteligencji dla Wydziału Budownictwa.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>zamawiający napisał :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• Procesor: mający min. 145000 pkt. (na dzień 23 czerwca 2025 r.) w teście Pass Mark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CPUs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http://cpubenchmark.net/cpu_list.php. Minimum 96 rdzeni, 192 wątków, 384 MB cache).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• Karta graficzna: 2 karty graficzne mające min. 28000 pkt. każda (na dzień 23 czerwca 2025 r.) w teście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Videocards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https://www.videocardbenchmark.net/gpu_list.php.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F4A4D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test Pass Mark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CPUs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i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Videocards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- nie gromadzą danych historycznych z testów o których napisał zamawiający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tj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Testy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na dzień 23 czerwca 2023. Czy zamawiający dopuści aktualne testy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Videocards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i Pass Mark High End </w:t>
            </w:r>
            <w:proofErr w:type="spellStart"/>
            <w:r w:rsidRPr="00CC6E43">
              <w:rPr>
                <w:rFonts w:ascii="Arial" w:hAnsi="Arial" w:cs="Arial"/>
                <w:bCs/>
                <w:sz w:val="24"/>
                <w:szCs w:val="24"/>
              </w:rPr>
              <w:t>CPUs</w:t>
            </w:r>
            <w:proofErr w:type="spellEnd"/>
            <w:r w:rsidRPr="00CC6E43">
              <w:rPr>
                <w:rFonts w:ascii="Arial" w:hAnsi="Arial" w:cs="Arial"/>
                <w:bCs/>
                <w:sz w:val="24"/>
                <w:szCs w:val="24"/>
              </w:rPr>
              <w:t xml:space="preserve"> ?</w:t>
            </w:r>
          </w:p>
          <w:p w:rsidR="00CC6E43" w:rsidRPr="00CC6E43" w:rsidRDefault="00CC6E43" w:rsidP="00CC6E43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3224AF" w:rsidRPr="00CC6E43" w:rsidRDefault="003F6A32" w:rsidP="00CC6E4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6E43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3F6A32" w:rsidRDefault="00CC6E43" w:rsidP="00CC6E43">
            <w:pPr>
              <w:pStyle w:val="Bezodstpw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Zamawiający dopuszcza </w:t>
            </w:r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aktualne testy </w:t>
            </w:r>
            <w:proofErr w:type="spellStart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PassMark</w:t>
            </w:r>
            <w:proofErr w:type="spellEnd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High End </w:t>
            </w:r>
            <w:proofErr w:type="spellStart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Videocards</w:t>
            </w:r>
            <w:proofErr w:type="spellEnd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i Pass Mark High End </w:t>
            </w:r>
            <w:proofErr w:type="spellStart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CPUs</w:t>
            </w:r>
            <w:proofErr w:type="spellEnd"/>
            <w:r w:rsidRPr="00CC6E4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C6E43" w:rsidRDefault="00CC6E43" w:rsidP="00CC6E43">
            <w:pPr>
              <w:pStyle w:val="Bezodstpw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CC6E43" w:rsidRDefault="00CC6E43" w:rsidP="00CC6E43">
            <w:pPr>
              <w:pStyle w:val="Bezodstpw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CC6E43" w:rsidRPr="00CC6E43" w:rsidRDefault="00CC6E43" w:rsidP="00CC6E43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CC6E43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05.09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CC6E43">
              <w:rPr>
                <w:rFonts w:ascii="Arial" w:hAnsi="Arial" w:cs="Arial"/>
                <w:b/>
                <w:color w:val="000000"/>
                <w:sz w:val="24"/>
                <w:szCs w:val="24"/>
              </w:rPr>
              <w:t>05.09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Wykonawca pozostaje związany ofertą do dnia </w:t>
            </w:r>
            <w:r w:rsidR="00CC6E43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CC6E43">
              <w:rPr>
                <w:rFonts w:ascii="Arial" w:hAnsi="Arial" w:cs="Arial"/>
                <w:b/>
                <w:color w:val="000000"/>
                <w:sz w:val="24"/>
                <w:szCs w:val="24"/>
              </w:rPr>
              <w:t>03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F6A32" w:rsidRPr="003224AF" w:rsidRDefault="003F6A32" w:rsidP="001B29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3F6A32">
        <w:rPr>
          <w:rFonts w:ascii="Arial" w:hAnsi="Arial" w:cs="Arial"/>
          <w:sz w:val="24"/>
          <w:szCs w:val="24"/>
        </w:rPr>
        <w:t>r inż. Łukasz Kuczyński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>Politechniki Częstochowskiej</w:t>
      </w: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73D" w:rsidRDefault="0023473D">
      <w:r>
        <w:separator/>
      </w:r>
    </w:p>
  </w:endnote>
  <w:endnote w:type="continuationSeparator" w:id="0">
    <w:p w:rsidR="0023473D" w:rsidRDefault="00234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6E4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73D" w:rsidRDefault="0023473D">
      <w:r>
        <w:separator/>
      </w:r>
    </w:p>
  </w:footnote>
  <w:footnote w:type="continuationSeparator" w:id="0">
    <w:p w:rsidR="0023473D" w:rsidRDefault="00234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3F6A3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3473D"/>
    <w:rsid w:val="0029606A"/>
    <w:rsid w:val="003224AF"/>
    <w:rsid w:val="003F6A32"/>
    <w:rsid w:val="004848F3"/>
    <w:rsid w:val="004A75F2"/>
    <w:rsid w:val="005144A9"/>
    <w:rsid w:val="00520165"/>
    <w:rsid w:val="00577AA7"/>
    <w:rsid w:val="005B1B08"/>
    <w:rsid w:val="00632C3C"/>
    <w:rsid w:val="00662BDB"/>
    <w:rsid w:val="006A5DF1"/>
    <w:rsid w:val="006B7198"/>
    <w:rsid w:val="006D4AB3"/>
    <w:rsid w:val="006F3B81"/>
    <w:rsid w:val="00745A06"/>
    <w:rsid w:val="00750DCB"/>
    <w:rsid w:val="007D7198"/>
    <w:rsid w:val="008200C4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0F58"/>
    <w:rsid w:val="00BE7BFD"/>
    <w:rsid w:val="00C370F2"/>
    <w:rsid w:val="00C44EEC"/>
    <w:rsid w:val="00CC2E3C"/>
    <w:rsid w:val="00CC6E4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04947A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2025-08-05T07:13:00Z</cp:lastPrinted>
  <dcterms:created xsi:type="dcterms:W3CDTF">2025-08-06T08:21:00Z</dcterms:created>
  <dcterms:modified xsi:type="dcterms:W3CDTF">2025-08-06T08:21:00Z</dcterms:modified>
</cp:coreProperties>
</file>