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AF193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F193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F1936">
        <w:rPr>
          <w:rFonts w:ascii="Arial" w:hAnsi="Arial" w:cs="Arial"/>
          <w:sz w:val="24"/>
          <w:szCs w:val="24"/>
        </w:rPr>
        <w:t>2025-08-05</w:t>
      </w:r>
    </w:p>
    <w:p w:rsidR="00CF7835" w:rsidRPr="009432A1" w:rsidRDefault="00AF193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F19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F193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F193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F1936">
        <w:rPr>
          <w:rFonts w:ascii="Arial" w:hAnsi="Arial" w:cs="Arial"/>
          <w:sz w:val="24"/>
          <w:szCs w:val="24"/>
        </w:rPr>
        <w:t>69</w:t>
      </w:r>
    </w:p>
    <w:p w:rsidR="00CF7835" w:rsidRPr="009432A1" w:rsidRDefault="00AF1936" w:rsidP="00CF7835">
      <w:pPr>
        <w:rPr>
          <w:rFonts w:ascii="Arial" w:hAnsi="Arial" w:cs="Arial"/>
          <w:sz w:val="24"/>
          <w:szCs w:val="24"/>
        </w:rPr>
      </w:pPr>
      <w:r w:rsidRPr="00AF193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F193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F193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1936">
              <w:rPr>
                <w:rFonts w:ascii="Arial" w:hAnsi="Arial" w:cs="Arial"/>
                <w:bCs/>
                <w:sz w:val="24"/>
                <w:szCs w:val="24"/>
              </w:rPr>
              <w:t>Dostawa automatycznego systemu do badania potencjału metanowego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F1936" w:rsidRPr="004E4B64" w:rsidTr="003D63CB">
        <w:tc>
          <w:tcPr>
            <w:tcW w:w="2269" w:type="dxa"/>
            <w:shd w:val="clear" w:color="auto" w:fill="auto"/>
          </w:tcPr>
          <w:p w:rsidR="00AF1936" w:rsidRPr="004E4B64" w:rsidRDefault="00AF1936" w:rsidP="003D63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1936" w:rsidRPr="004E4B64" w:rsidRDefault="00AF1936" w:rsidP="003D63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1936">
              <w:rPr>
                <w:rFonts w:ascii="Arial" w:hAnsi="Arial" w:cs="Arial"/>
                <w:bCs/>
                <w:sz w:val="24"/>
                <w:szCs w:val="24"/>
              </w:rPr>
              <w:t>RZ-DZP.261.14.2025.ŁZ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F1936" w:rsidRPr="00AF1936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F1936" w:rsidRPr="00AF1936">
        <w:rPr>
          <w:rFonts w:ascii="Arial" w:hAnsi="Arial" w:cs="Arial"/>
          <w:sz w:val="24"/>
          <w:szCs w:val="24"/>
        </w:rPr>
        <w:t>05/08/2025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F1936" w:rsidRPr="00AF193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F1936" w:rsidRPr="00355C9D" w:rsidTr="003D63CB">
        <w:tc>
          <w:tcPr>
            <w:tcW w:w="1276" w:type="dxa"/>
            <w:shd w:val="clear" w:color="auto" w:fill="auto"/>
            <w:vAlign w:val="center"/>
          </w:tcPr>
          <w:p w:rsidR="00AF1936" w:rsidRPr="00CF7835" w:rsidRDefault="00AF1936" w:rsidP="003D63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9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F1936" w:rsidRPr="00CF7835" w:rsidRDefault="00AF1936" w:rsidP="003D63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F1936">
              <w:rPr>
                <w:rFonts w:ascii="Arial" w:hAnsi="Arial" w:cs="Arial"/>
                <w:sz w:val="24"/>
                <w:szCs w:val="24"/>
              </w:rPr>
              <w:t>NOXON Poland Sp. z o.o</w:t>
            </w:r>
          </w:p>
          <w:p w:rsidR="00AF1936" w:rsidRPr="00CF7835" w:rsidRDefault="00AF1936" w:rsidP="003D63CB">
            <w:pPr>
              <w:rPr>
                <w:rFonts w:ascii="Arial" w:hAnsi="Arial" w:cs="Arial"/>
                <w:sz w:val="24"/>
                <w:szCs w:val="24"/>
              </w:rPr>
            </w:pPr>
            <w:r w:rsidRPr="00AF1936">
              <w:rPr>
                <w:rFonts w:ascii="Arial" w:hAnsi="Arial" w:cs="Arial"/>
                <w:sz w:val="24"/>
                <w:szCs w:val="24"/>
              </w:rPr>
              <w:t>Wacława Sieroszewskiego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1936">
              <w:rPr>
                <w:rFonts w:ascii="Arial" w:hAnsi="Arial" w:cs="Arial"/>
                <w:sz w:val="24"/>
                <w:szCs w:val="24"/>
              </w:rPr>
              <w:t>14/4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1936" w:rsidRPr="00CF7835" w:rsidRDefault="00AF1936" w:rsidP="003D63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1936">
              <w:rPr>
                <w:rFonts w:ascii="Arial" w:hAnsi="Arial" w:cs="Arial"/>
                <w:sz w:val="24"/>
                <w:szCs w:val="24"/>
              </w:rPr>
              <w:t>81-376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1936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1936" w:rsidRPr="00CF7835" w:rsidRDefault="00AF1936" w:rsidP="003D63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1936">
              <w:rPr>
                <w:rFonts w:ascii="Arial" w:hAnsi="Arial" w:cs="Arial"/>
                <w:sz w:val="24"/>
                <w:szCs w:val="24"/>
              </w:rPr>
              <w:t>182 575.05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49D" w:rsidRDefault="00FA149D">
      <w:r>
        <w:separator/>
      </w:r>
    </w:p>
  </w:endnote>
  <w:endnote w:type="continuationSeparator" w:id="0">
    <w:p w:rsidR="00FA149D" w:rsidRDefault="00FA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81A" w:rsidRPr="001A181A" w:rsidRDefault="001A181A" w:rsidP="001A181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7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t+PgIAAFQEAAAOAAAAZHJzL2Uyb0RvYy54bWysVMuO2yAU3VfqPyDvE9szTiaxkowqO+lm&#10;2kaa6QcQwDYKBgQkTlJ10UrzZzP/1Qt5KNN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NGoLfj4CAABUBAAADgAAAAAAAAAA&#10;AAAAAAAuAgAAZHJzL2Uyb0RvYy54bWxQSwECLQAUAAYACAAAACEAD95PrNgAAAAHAQAADwAAAAAA&#10;AAAAAAAAAACY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5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1A181A" w:rsidRPr="001A181A" w:rsidTr="001A181A">
      <w:tc>
        <w:tcPr>
          <w:tcW w:w="0" w:type="auto"/>
          <w:vAlign w:val="center"/>
        </w:tcPr>
        <w:p w:rsidR="001A181A" w:rsidRPr="001A181A" w:rsidRDefault="001A181A" w:rsidP="001A181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1A181A" w:rsidRPr="001A181A" w:rsidRDefault="001A181A" w:rsidP="001A181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A181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A181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1A181A" w:rsidRPr="001A181A" w:rsidRDefault="001A181A" w:rsidP="001A181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A181A" w:rsidRPr="001A181A" w:rsidRDefault="001A181A" w:rsidP="001A181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A181A" w:rsidRPr="001A181A" w:rsidRDefault="001A181A" w:rsidP="001A181A">
    <w:pPr>
      <w:spacing w:line="276" w:lineRule="auto"/>
      <w:rPr>
        <w:rFonts w:ascii="Roboto" w:hAnsi="Roboto"/>
        <w:b/>
        <w:bCs/>
        <w:sz w:val="22"/>
        <w:szCs w:val="22"/>
      </w:rPr>
    </w:pPr>
    <w:r w:rsidRPr="001A181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A181A" w:rsidRPr="001A181A" w:rsidRDefault="001A181A" w:rsidP="001A181A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1A181A">
      <w:rPr>
        <w:rFonts w:ascii="Roboto" w:hAnsi="Roboto"/>
        <w:sz w:val="22"/>
        <w:szCs w:val="22"/>
      </w:rPr>
      <w:t>ul. Gen. J.H. Dąbrowskiego 69, 42-201 Częstochowa</w:t>
    </w:r>
  </w:p>
  <w:p w:rsidR="001A181A" w:rsidRPr="001A181A" w:rsidRDefault="001A181A" w:rsidP="001A181A">
    <w:pPr>
      <w:spacing w:line="276" w:lineRule="auto"/>
      <w:rPr>
        <w:rFonts w:ascii="Roboto" w:hAnsi="Roboto"/>
        <w:noProof/>
        <w:sz w:val="22"/>
        <w:szCs w:val="22"/>
      </w:rPr>
    </w:pPr>
    <w:r w:rsidRPr="001A181A">
      <w:rPr>
        <w:rFonts w:ascii="Roboto" w:hAnsi="Roboto"/>
        <w:sz w:val="22"/>
        <w:szCs w:val="22"/>
      </w:rPr>
      <w:t>tel. +48 34 325 0256, e-mail: dyrektor.inwestycji@pcz.pl</w:t>
    </w:r>
  </w:p>
  <w:p w:rsidR="001A181A" w:rsidRPr="001A181A" w:rsidRDefault="001A181A" w:rsidP="001A181A">
    <w:pPr>
      <w:rPr>
        <w:rFonts w:ascii="Arial" w:hAnsi="Arial"/>
      </w:rPr>
    </w:pPr>
    <w:r w:rsidRPr="001A181A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i6Pw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BwACLo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14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49D" w:rsidRDefault="00FA149D">
      <w:r>
        <w:separator/>
      </w:r>
    </w:p>
  </w:footnote>
  <w:footnote w:type="continuationSeparator" w:id="0">
    <w:p w:rsidR="00FA149D" w:rsidRDefault="00FA1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936" w:rsidRDefault="00AF19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81A" w:rsidRPr="001A181A" w:rsidRDefault="001A181A" w:rsidP="001A181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1A181A" w:rsidRPr="001A181A" w:rsidRDefault="001A181A" w:rsidP="001A181A">
    <w:pPr>
      <w:tabs>
        <w:tab w:val="center" w:pos="4536"/>
        <w:tab w:val="right" w:pos="9072"/>
      </w:tabs>
      <w:rPr>
        <w:sz w:val="24"/>
        <w:szCs w:val="24"/>
      </w:rPr>
    </w:pPr>
  </w:p>
  <w:p w:rsidR="001A181A" w:rsidRPr="001A181A" w:rsidRDefault="001A181A" w:rsidP="001A181A">
    <w:pPr>
      <w:tabs>
        <w:tab w:val="center" w:pos="4536"/>
        <w:tab w:val="right" w:pos="9072"/>
      </w:tabs>
      <w:rPr>
        <w:sz w:val="24"/>
        <w:szCs w:val="24"/>
      </w:rPr>
    </w:pPr>
  </w:p>
  <w:p w:rsidR="001A181A" w:rsidRPr="001A181A" w:rsidRDefault="001A181A" w:rsidP="001A181A">
    <w:pPr>
      <w:tabs>
        <w:tab w:val="center" w:pos="4536"/>
        <w:tab w:val="right" w:pos="9072"/>
      </w:tabs>
      <w:rPr>
        <w:sz w:val="24"/>
        <w:szCs w:val="24"/>
      </w:rPr>
    </w:pPr>
  </w:p>
  <w:p w:rsidR="00AF1936" w:rsidRDefault="00AF19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936" w:rsidRDefault="00AF19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49D"/>
    <w:rsid w:val="00007727"/>
    <w:rsid w:val="00017720"/>
    <w:rsid w:val="00035488"/>
    <w:rsid w:val="000C1C6D"/>
    <w:rsid w:val="000D7F25"/>
    <w:rsid w:val="000E00E5"/>
    <w:rsid w:val="001146A4"/>
    <w:rsid w:val="00173B20"/>
    <w:rsid w:val="001A181A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F193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149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01C96A7F-D890-4609-9539-A2D97925F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2025-08-05T10:41:00Z</dcterms:created>
  <dcterms:modified xsi:type="dcterms:W3CDTF">2025-08-05T10:41:00Z</dcterms:modified>
</cp:coreProperties>
</file>