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C5780B" w:rsidRPr="00C5780B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5780B" w:rsidRPr="00C5780B">
        <w:rPr>
          <w:rFonts w:ascii="Arial" w:hAnsi="Arial" w:cs="Arial"/>
          <w:b/>
          <w:sz w:val="24"/>
          <w:szCs w:val="24"/>
        </w:rPr>
        <w:t>CRZP/153/2025/AZP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5780B" w:rsidRPr="00C5780B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5780B" w:rsidRPr="00C5780B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C5780B" w:rsidRPr="00C5780B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5780B" w:rsidRPr="00C5780B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C5780B" w:rsidRPr="00C5780B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5780B" w:rsidRPr="0012157F" w:rsidTr="008D2D77">
        <w:tc>
          <w:tcPr>
            <w:tcW w:w="9104" w:type="dxa"/>
            <w:shd w:val="clear" w:color="auto" w:fill="D9D9D9"/>
          </w:tcPr>
          <w:p w:rsidR="00C5780B" w:rsidRPr="0012157F" w:rsidRDefault="00C5780B" w:rsidP="008D2D7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5780B" w:rsidRDefault="00C5780B" w:rsidP="008D2D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5780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5780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5780B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C5780B" w:rsidRPr="00C86421" w:rsidRDefault="00C5780B" w:rsidP="008D2D7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C5780B" w:rsidRDefault="00C5780B" w:rsidP="008D2D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5780B" w:rsidRPr="00C86421" w:rsidRDefault="00C5780B" w:rsidP="008D2D7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C5780B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C5780B">
        <w:rPr>
          <w:rFonts w:ascii="Arial" w:hAnsi="Arial" w:cs="Arial"/>
          <w:b/>
          <w:sz w:val="24"/>
          <w:szCs w:val="24"/>
        </w:rPr>
        <w:t>Remont pomieszczenia N-020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5780B" w:rsidRPr="00C5780B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5780B" w:rsidRPr="0012157F" w:rsidTr="008D2D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80B" w:rsidRPr="0012157F" w:rsidRDefault="00C5780B" w:rsidP="008D2D7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780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80B" w:rsidRPr="0012157F" w:rsidRDefault="00C5780B" w:rsidP="008D2D7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5780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C5780B" w:rsidRPr="0012157F" w:rsidRDefault="00C5780B" w:rsidP="008D2D7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780B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C5780B" w:rsidRPr="0012157F" w:rsidTr="008D2D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80B" w:rsidRPr="0012157F" w:rsidRDefault="00C5780B" w:rsidP="008D2D7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780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80B" w:rsidRPr="0012157F" w:rsidRDefault="00C5780B" w:rsidP="008D2D7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5780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5780B" w:rsidRPr="00C5780B" w:rsidRDefault="006E3C5B" w:rsidP="008D2D7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Wykonawca musi wykazać:</w:t>
            </w:r>
          </w:p>
          <w:p w:rsidR="00C5780B" w:rsidRPr="00C5780B" w:rsidRDefault="00C5780B" w:rsidP="008D2D7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780B">
              <w:rPr>
                <w:rFonts w:ascii="Arial" w:hAnsi="Arial" w:cs="Arial"/>
                <w:sz w:val="24"/>
                <w:szCs w:val="24"/>
              </w:rPr>
              <w:t xml:space="preserve">1.    Dysponowanie  pracownikiem /osobą posiadającą uprawnienia budowlane do kierowania robotami - uprawnienia w specjalności </w:t>
            </w:r>
            <w:r w:rsidRPr="00C5780B">
              <w:rPr>
                <w:rFonts w:ascii="Arial" w:hAnsi="Arial" w:cs="Arial"/>
                <w:sz w:val="24"/>
                <w:szCs w:val="24"/>
              </w:rPr>
              <w:lastRenderedPageBreak/>
              <w:t>konstrukcyjno-budowla</w:t>
            </w:r>
            <w:r w:rsidR="006E3C5B">
              <w:rPr>
                <w:rFonts w:ascii="Arial" w:hAnsi="Arial" w:cs="Arial"/>
                <w:sz w:val="24"/>
                <w:szCs w:val="24"/>
              </w:rPr>
              <w:t xml:space="preserve">nej określone w ustawie z dnia </w:t>
            </w:r>
            <w:bookmarkStart w:id="1" w:name="_GoBack"/>
            <w:bookmarkEnd w:id="1"/>
            <w:r w:rsidRPr="00C5780B">
              <w:rPr>
                <w:rFonts w:ascii="Arial" w:hAnsi="Arial" w:cs="Arial"/>
                <w:sz w:val="24"/>
                <w:szCs w:val="24"/>
              </w:rPr>
              <w:t>7 lipca 1994 r. Prawo Budowlane  (</w:t>
            </w:r>
            <w:proofErr w:type="spellStart"/>
            <w:r w:rsidRPr="00C5780B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C5780B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C5780B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C5780B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</w:t>
            </w:r>
          </w:p>
          <w:p w:rsidR="00C5780B" w:rsidRPr="0012157F" w:rsidRDefault="00C5780B" w:rsidP="008D2D7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780B">
              <w:rPr>
                <w:rFonts w:ascii="Arial" w:hAnsi="Arial" w:cs="Arial"/>
                <w:sz w:val="24"/>
                <w:szCs w:val="24"/>
              </w:rPr>
              <w:t>2.     Wykonanie  w okresie ostatnich 5 lat przed upływem terminu składania ofert, a jeżeli okres prowadzenia działalności jest krótszy - w tym okresie, co najmniej 3 robót budowlanych polegające na remoncie pomieszczeń za kwotę nie mniejszą niż 150 000, 00 zł brutto każda w tym jedna wykonana na obiekcie zabytkowym wpisanym do rejestru zabytków.</w:t>
            </w:r>
          </w:p>
        </w:tc>
      </w:tr>
      <w:tr w:rsidR="00C5780B" w:rsidRPr="0012157F" w:rsidTr="008D2D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80B" w:rsidRPr="0012157F" w:rsidRDefault="00C5780B" w:rsidP="008D2D7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780B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80B" w:rsidRPr="0012157F" w:rsidRDefault="00C5780B" w:rsidP="008D2D7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5780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C5780B" w:rsidRPr="0012157F" w:rsidRDefault="00C5780B" w:rsidP="008D2D7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780B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C5780B" w:rsidRPr="0012157F" w:rsidTr="008D2D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80B" w:rsidRPr="0012157F" w:rsidRDefault="00C5780B" w:rsidP="008D2D7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780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80B" w:rsidRPr="0012157F" w:rsidRDefault="00C5780B" w:rsidP="008D2D7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5780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C5780B" w:rsidRPr="0012157F" w:rsidRDefault="00C5780B" w:rsidP="008D2D7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780B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r w:rsidRPr="00524951">
        <w:rPr>
          <w:rFonts w:ascii="Arial" w:hAnsi="Arial" w:cs="Arial"/>
          <w:i/>
          <w:sz w:val="16"/>
          <w:szCs w:val="16"/>
        </w:rPr>
        <w:t xml:space="preserve">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7E2D" w:rsidRDefault="00677E2D" w:rsidP="0038231F">
      <w:pPr>
        <w:spacing w:after="0" w:line="240" w:lineRule="auto"/>
      </w:pPr>
      <w:r>
        <w:separator/>
      </w:r>
    </w:p>
  </w:endnote>
  <w:endnote w:type="continuationSeparator" w:id="0">
    <w:p w:rsidR="00677E2D" w:rsidRDefault="00677E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80B" w:rsidRDefault="00C578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E3C5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E3C5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80B" w:rsidRDefault="00C578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7E2D" w:rsidRDefault="00677E2D" w:rsidP="0038231F">
      <w:pPr>
        <w:spacing w:after="0" w:line="240" w:lineRule="auto"/>
      </w:pPr>
      <w:r>
        <w:separator/>
      </w:r>
    </w:p>
  </w:footnote>
  <w:footnote w:type="continuationSeparator" w:id="0">
    <w:p w:rsidR="00677E2D" w:rsidRDefault="00677E2D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80B" w:rsidRDefault="00C578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80B" w:rsidRDefault="00C578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80B" w:rsidRDefault="00C578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7E2D"/>
    <w:rsid w:val="00023477"/>
    <w:rsid w:val="000247FF"/>
    <w:rsid w:val="00025C8D"/>
    <w:rsid w:val="000303EE"/>
    <w:rsid w:val="0005473D"/>
    <w:rsid w:val="000642B4"/>
    <w:rsid w:val="00064593"/>
    <w:rsid w:val="00067BA6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77E2D"/>
    <w:rsid w:val="00697361"/>
    <w:rsid w:val="006A3A1F"/>
    <w:rsid w:val="006A52B6"/>
    <w:rsid w:val="006B53D6"/>
    <w:rsid w:val="006D536F"/>
    <w:rsid w:val="006E3C5B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87051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80B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D5463F"/>
  <w15:chartTrackingRefBased/>
  <w15:docId w15:val="{08FA4622-C4B2-446A-8CCB-A59866784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E5F99-9353-448D-923C-2B5D0096F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985</Words>
  <Characters>5915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2025-08-04T07:18:00Z</dcterms:created>
  <dcterms:modified xsi:type="dcterms:W3CDTF">2025-08-04T07:18:00Z</dcterms:modified>
</cp:coreProperties>
</file>