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975E01">
        <w:rPr>
          <w:rFonts w:ascii="Arial" w:hAnsi="Arial" w:cs="Arial"/>
          <w:b/>
        </w:rPr>
        <w:t>15 sztuk stanowisk do laboratorium Wirtualnej Rzeczywistości</w:t>
      </w:r>
      <w:r w:rsidR="00492755">
        <w:rPr>
          <w:rFonts w:ascii="Arial" w:hAnsi="Arial" w:cs="Arial"/>
          <w:b/>
        </w:rPr>
        <w:t xml:space="preserve"> Politechniki Częstochowskiej w ramach Projektu ,,Politechnika Częstochowska kształci kadrę dla rozwoju gospodarki FERS.01.05-IP.08-0286/23”</w:t>
      </w:r>
      <w:r w:rsidR="00492755">
        <w:rPr>
          <w:rFonts w:ascii="Arial" w:hAnsi="Arial" w:cs="Arial"/>
        </w:rPr>
        <w:t xml:space="preserve">, </w:t>
      </w:r>
      <w:r w:rsidR="00036A09" w:rsidRPr="00405D02">
        <w:rPr>
          <w:rFonts w:ascii="Arial" w:hAnsi="Arial" w:cs="Arial"/>
        </w:rPr>
        <w:t xml:space="preserve">spr. nr rej. </w:t>
      </w:r>
      <w:r w:rsidR="00C916FC" w:rsidRPr="00405D02">
        <w:rPr>
          <w:rFonts w:ascii="Arial" w:hAnsi="Arial" w:cs="Arial"/>
        </w:rPr>
        <w:t xml:space="preserve"> </w:t>
      </w:r>
      <w:r w:rsidR="00492755">
        <w:rPr>
          <w:rFonts w:ascii="Arial" w:hAnsi="Arial" w:cs="Arial"/>
        </w:rPr>
        <w:t xml:space="preserve">                                                        </w:t>
      </w:r>
      <w:r w:rsidR="00975E01">
        <w:rPr>
          <w:rFonts w:ascii="Arial" w:hAnsi="Arial" w:cs="Arial"/>
          <w:b/>
        </w:rPr>
        <w:t>RZ-DZP.262.8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FF1B55" w:rsidRDefault="00E54E5A" w:rsidP="005B7A84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przedmiotu zamówienia</w:t>
      </w:r>
      <w:r w:rsidRPr="00405D02">
        <w:rPr>
          <w:rFonts w:ascii="Arial" w:hAnsi="Arial" w:cs="Arial"/>
        </w:rPr>
        <w:t>, stosując niżej wymienione stawki:</w:t>
      </w:r>
    </w:p>
    <w:p w:rsid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  <w:b/>
        </w:rPr>
        <w:t>cena (C)</w:t>
      </w:r>
      <w:r w:rsidRPr="00975E01">
        <w:rPr>
          <w:rFonts w:ascii="Arial" w:hAnsi="Arial" w:cs="Arial"/>
        </w:rPr>
        <w:t xml:space="preserve"> </w:t>
      </w:r>
      <w:r w:rsidRPr="00975E01">
        <w:rPr>
          <w:rFonts w:ascii="Arial" w:hAnsi="Arial" w:cs="Arial"/>
          <w:b/>
        </w:rPr>
        <w:t>wynosi całkowitą</w:t>
      </w:r>
      <w:r w:rsidRPr="00975E01">
        <w:rPr>
          <w:rFonts w:ascii="Arial" w:hAnsi="Arial" w:cs="Arial"/>
        </w:rPr>
        <w:t xml:space="preserve"> </w:t>
      </w:r>
      <w:r w:rsidRPr="00975E01">
        <w:rPr>
          <w:rFonts w:ascii="Arial" w:hAnsi="Arial" w:cs="Arial"/>
          <w:b/>
        </w:rPr>
        <w:t>kwotę brutto....................... zł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  <w:b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>w tym uwzględniono kwotę netto za 1 komputer PC …………………. zł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 xml:space="preserve">natomiast wraz z należnym podatkiem VAT w wysokości ………%,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bookmarkStart w:id="0" w:name="_GoBack"/>
      <w:r w:rsidRPr="00975E01">
        <w:rPr>
          <w:rFonts w:ascii="Arial" w:hAnsi="Arial" w:cs="Arial"/>
        </w:rPr>
        <w:t xml:space="preserve">kwota brutto za 1 komputer </w:t>
      </w:r>
      <w:bookmarkEnd w:id="0"/>
      <w:r>
        <w:rPr>
          <w:rFonts w:ascii="Arial" w:hAnsi="Arial" w:cs="Arial"/>
        </w:rPr>
        <w:t>PC</w:t>
      </w:r>
      <w:r w:rsidRPr="00975E01">
        <w:rPr>
          <w:rFonts w:ascii="Arial" w:hAnsi="Arial" w:cs="Arial"/>
        </w:rPr>
        <w:t xml:space="preserve"> wynosi………………..zł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>w tym uwzględniono kwotę netto za 1 monitor …………………. zł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lastRenderedPageBreak/>
        <w:t xml:space="preserve">natomiast wraz z należnym podatkiem VAT w wysokości ………%,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 xml:space="preserve">kwota brutto za 1 monitor wynosi………………..zł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  <w:b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 xml:space="preserve">Udzielamy gwarancji na komputer PC na okres ................miesięcy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 xml:space="preserve">Udzielamy gwarancji na monitor na okres ................miesięcy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>Udzielamy gwarancji na gogle VR na okres ………….miesięcy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  <w:b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  <w:bCs/>
        </w:rPr>
        <w:t>Termin realizacji:</w:t>
      </w:r>
      <w:r w:rsidRPr="00975E01">
        <w:rPr>
          <w:rFonts w:ascii="Arial" w:hAnsi="Arial" w:cs="Arial"/>
        </w:rPr>
        <w:t xml:space="preserve"> zgodnie ze SWZ</w:t>
      </w:r>
    </w:p>
    <w:p w:rsid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  <w:bCs/>
        </w:rPr>
        <w:t xml:space="preserve">Warunki płatności: </w:t>
      </w:r>
      <w:r w:rsidRPr="00975E01">
        <w:rPr>
          <w:rFonts w:ascii="Arial" w:hAnsi="Arial" w:cs="Arial"/>
        </w:rPr>
        <w:t>zgodnie ze SWZ</w:t>
      </w:r>
    </w:p>
    <w:p w:rsidR="00492755" w:rsidRP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49275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972" w:rsidRDefault="006C0972">
      <w:r>
        <w:separator/>
      </w:r>
    </w:p>
  </w:endnote>
  <w:endnote w:type="continuationSeparator" w:id="0">
    <w:p w:rsidR="006C0972" w:rsidRDefault="006C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E4330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492755" w:rsidRDefault="00492755" w:rsidP="00492755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A13872" wp14:editId="2AFF18B9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DDA8ED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:rsidR="00492755" w:rsidRDefault="00492755" w:rsidP="00492755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bCs/>
        <w:noProof/>
        <w:sz w:val="24"/>
        <w:szCs w:val="18"/>
      </w:rPr>
      <w:drawing>
        <wp:inline distT="0" distB="0" distL="0" distR="0" wp14:anchorId="17644A99" wp14:editId="7D8E9DCE">
          <wp:extent cx="1400233" cy="540000"/>
          <wp:effectExtent l="0" t="0" r="0" b="0"/>
          <wp:docPr id="134366478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3664782" name="Obraz 13436647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233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2755" w:rsidRPr="000E233A" w:rsidRDefault="00492755" w:rsidP="00492755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492755" w:rsidRPr="000E233A" w:rsidRDefault="00492755" w:rsidP="00492755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972" w:rsidRDefault="006C0972">
      <w:r>
        <w:separator/>
      </w:r>
    </w:p>
  </w:footnote>
  <w:footnote w:type="continuationSeparator" w:id="0">
    <w:p w:rsidR="006C0972" w:rsidRDefault="006C0972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755" w:rsidRDefault="00492755" w:rsidP="00492755">
    <w:pPr>
      <w:pStyle w:val="Nagwek"/>
      <w:jc w:val="center"/>
    </w:pPr>
    <w:r>
      <w:rPr>
        <w:rFonts w:ascii="Roboto" w:hAnsi="Roboto"/>
        <w:b/>
        <w:bCs/>
        <w:noProof/>
        <w:sz w:val="24"/>
        <w:szCs w:val="18"/>
      </w:rPr>
      <w:drawing>
        <wp:inline distT="0" distB="0" distL="0" distR="0" wp14:anchorId="29C987ED" wp14:editId="33705A54">
          <wp:extent cx="5400040" cy="744220"/>
          <wp:effectExtent l="0" t="0" r="0" b="5080"/>
          <wp:docPr id="74910579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105791" name="Obraz 74910579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44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E4330" w:rsidRDefault="00AE4330" w:rsidP="00492755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0B5BFA" wp14:editId="62D45086">
              <wp:simplePos x="0" y="0"/>
              <wp:positionH relativeFrom="margin">
                <wp:posOffset>171450</wp:posOffset>
              </wp:positionH>
              <wp:positionV relativeFrom="paragraph">
                <wp:posOffset>8890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C51AB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.5pt,.7pt" to="436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" strokecolor="#13357a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A0CC2"/>
    <w:rsid w:val="003B417C"/>
    <w:rsid w:val="003C6268"/>
    <w:rsid w:val="003F4354"/>
    <w:rsid w:val="003F4800"/>
    <w:rsid w:val="00405D02"/>
    <w:rsid w:val="004569FD"/>
    <w:rsid w:val="00475250"/>
    <w:rsid w:val="00486C54"/>
    <w:rsid w:val="00492755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C064D"/>
    <w:rsid w:val="006C0972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75E01"/>
    <w:rsid w:val="009E1AEC"/>
    <w:rsid w:val="00A10DC8"/>
    <w:rsid w:val="00A16914"/>
    <w:rsid w:val="00A62C2A"/>
    <w:rsid w:val="00A84E6A"/>
    <w:rsid w:val="00AB288E"/>
    <w:rsid w:val="00AB5840"/>
    <w:rsid w:val="00AC1503"/>
    <w:rsid w:val="00AE4330"/>
    <w:rsid w:val="00AF2CA7"/>
    <w:rsid w:val="00B21345"/>
    <w:rsid w:val="00B44DD9"/>
    <w:rsid w:val="00B50E62"/>
    <w:rsid w:val="00B6740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6220232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047E439-3127-4C0E-8C0D-AC2BBDD9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379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2025-08-01T12:28:00Z</cp:lastPrinted>
  <dcterms:created xsi:type="dcterms:W3CDTF">2025-08-01T12:28:00Z</dcterms:created>
  <dcterms:modified xsi:type="dcterms:W3CDTF">2025-08-01T12:28:00Z</dcterms:modified>
</cp:coreProperties>
</file>