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2E6E" w:rsidRPr="0008742D" w:rsidRDefault="00D62E6E" w:rsidP="0008742D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08742D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1B5C1B" w:rsidRPr="0008742D">
        <w:rPr>
          <w:rFonts w:ascii="Arial" w:eastAsia="Times New Roman" w:hAnsi="Arial" w:cs="Arial"/>
          <w:bCs/>
          <w:sz w:val="24"/>
          <w:szCs w:val="24"/>
          <w:lang w:eastAsia="pl-PL"/>
        </w:rPr>
        <w:t>3</w:t>
      </w:r>
      <w:r w:rsidRPr="0008742D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08742D" w:rsidTr="00D62E6E">
        <w:tc>
          <w:tcPr>
            <w:tcW w:w="2800" w:type="dxa"/>
            <w:shd w:val="clear" w:color="auto" w:fill="auto"/>
          </w:tcPr>
          <w:p w:rsidR="00D62E6E" w:rsidRPr="0008742D" w:rsidRDefault="00D62E6E" w:rsidP="0008742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08742D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08742D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08742D" w:rsidRDefault="00D62E6E" w:rsidP="0008742D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bookmarkStart w:id="0" w:name="_GoBack"/>
            <w:bookmarkEnd w:id="0"/>
          </w:p>
          <w:p w:rsidR="00D62E6E" w:rsidRPr="0008742D" w:rsidRDefault="00D62E6E" w:rsidP="0008742D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08742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08742D" w:rsidRDefault="00D62E6E" w:rsidP="0008742D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08742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08742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08742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D62E6E" w:rsidRPr="0008742D" w:rsidTr="00D62E6E">
        <w:tc>
          <w:tcPr>
            <w:tcW w:w="2800" w:type="dxa"/>
            <w:shd w:val="clear" w:color="auto" w:fill="auto"/>
          </w:tcPr>
          <w:p w:rsidR="00D62E6E" w:rsidRPr="0008742D" w:rsidRDefault="00D62E6E" w:rsidP="0008742D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08742D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08742D" w:rsidRDefault="00D62E6E" w:rsidP="0008742D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08742D" w:rsidRDefault="00D62E6E" w:rsidP="0008742D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08742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08742D" w:rsidRDefault="00D62E6E" w:rsidP="0008742D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08742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08742D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08742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BC121E" w:rsidRPr="0008742D" w:rsidRDefault="00BC121E" w:rsidP="0008742D">
      <w:pPr>
        <w:tabs>
          <w:tab w:val="center" w:pos="4536"/>
          <w:tab w:val="right" w:pos="9072"/>
        </w:tabs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B5C1B" w:rsidRPr="0008742D" w:rsidTr="000C026A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B5C1B" w:rsidRPr="0008742D" w:rsidRDefault="001B5C1B" w:rsidP="0008742D">
            <w:pPr>
              <w:spacing w:before="120" w:after="120" w:line="36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08742D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OŚWIADCZENIE WYKONAWCY </w:t>
            </w:r>
          </w:p>
          <w:p w:rsidR="001B5C1B" w:rsidRPr="0008742D" w:rsidRDefault="001B5C1B" w:rsidP="0008742D">
            <w:pPr>
              <w:spacing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8742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składane w zakresie art. 108 ust. 1 pkt. 5 ustawy z dnia 11 września 2019 r. Prawo zamówień publicznych </w:t>
            </w:r>
            <w:r w:rsidRPr="0008742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(</w:t>
            </w:r>
            <w:proofErr w:type="spellStart"/>
            <w:r w:rsidRPr="0008742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t.j</w:t>
            </w:r>
            <w:proofErr w:type="spellEnd"/>
            <w:r w:rsidRPr="0008742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. Dz. U. z 2024 poz. 1320)</w:t>
            </w:r>
            <w:r w:rsidRPr="0008742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(dalej jako: ustawa </w:t>
            </w:r>
            <w:proofErr w:type="spellStart"/>
            <w:r w:rsidRPr="0008742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Pzp</w:t>
            </w:r>
            <w:proofErr w:type="spellEnd"/>
            <w:r w:rsidRPr="0008742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), dotyczące:</w:t>
            </w:r>
          </w:p>
          <w:p w:rsidR="001B5C1B" w:rsidRPr="0008742D" w:rsidRDefault="001B5C1B" w:rsidP="0008742D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8742D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:rsidR="001B5C1B" w:rsidRPr="0008742D" w:rsidRDefault="001B5C1B" w:rsidP="0008742D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08742D" w:rsidRDefault="001B5C1B" w:rsidP="0008742D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8742D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 w:rsidRPr="0008742D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08742D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08742D" w:rsidTr="00D62E6E">
        <w:tc>
          <w:tcPr>
            <w:tcW w:w="2269" w:type="dxa"/>
            <w:shd w:val="clear" w:color="auto" w:fill="auto"/>
          </w:tcPr>
          <w:p w:rsidR="00D62E6E" w:rsidRPr="0008742D" w:rsidRDefault="00D62E6E" w:rsidP="0008742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8742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08742D" w:rsidRDefault="001B5C1B" w:rsidP="0008742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8742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15 sztuk stanowisk do laboratorium Wirtualnej Rzeczywistości Politechniki Częstochowskiej w ramach Projektu ,,Politechnika Częstochowska kształci kadrę dla rozwoju gospodarki FERS.01.05-IP.08-0286/23</w:t>
            </w:r>
            <w:r w:rsidR="00D62E6E" w:rsidRPr="0008742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1B5C1B" w:rsidRPr="0008742D" w:rsidTr="000C026A">
        <w:tc>
          <w:tcPr>
            <w:tcW w:w="2269" w:type="dxa"/>
            <w:shd w:val="clear" w:color="auto" w:fill="auto"/>
          </w:tcPr>
          <w:p w:rsidR="001B5C1B" w:rsidRPr="0008742D" w:rsidRDefault="001B5C1B" w:rsidP="0008742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8742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B5C1B" w:rsidRPr="0008742D" w:rsidRDefault="001B5C1B" w:rsidP="0008742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8742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RZ-DZP.262.8.2025.MM</w:t>
            </w:r>
          </w:p>
        </w:tc>
      </w:tr>
    </w:tbl>
    <w:p w:rsidR="00BC121E" w:rsidRPr="0008742D" w:rsidRDefault="001B5C1B" w:rsidP="0008742D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08742D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08742D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08742D">
        <w:rPr>
          <w:rFonts w:ascii="Arial" w:eastAsia="Times New Roman" w:hAnsi="Arial" w:cs="Arial"/>
          <w:sz w:val="24"/>
          <w:szCs w:val="24"/>
          <w:lang w:eastAsia="pl-PL"/>
        </w:rPr>
        <w:t>Politechnika Częstochowska</w:t>
      </w:r>
      <w:r w:rsidR="00BC121E" w:rsidRPr="0008742D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08742D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08742D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08742D" w:rsidRDefault="008E296F" w:rsidP="0008742D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08742D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08742D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08742D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08742D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08742D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="00BC121E" w:rsidRPr="0008742D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08742D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Pr="0008742D" w:rsidRDefault="00BC121E" w:rsidP="0008742D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8742D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08742D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08742D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08742D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08742D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Pr="0008742D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08742D" w:rsidRDefault="00BF69A4" w:rsidP="0008742D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8742D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08742D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08742D" w:rsidRDefault="00BC121E" w:rsidP="0008742D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8742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08742D" w:rsidRDefault="00BC121E" w:rsidP="0008742D">
            <w:pPr>
              <w:widowControl w:val="0"/>
              <w:adjustRightInd w:val="0"/>
              <w:spacing w:before="60" w:after="60" w:line="360" w:lineRule="auto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8742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08742D" w:rsidRDefault="00BC121E" w:rsidP="0008742D">
            <w:pPr>
              <w:widowControl w:val="0"/>
              <w:adjustRightInd w:val="0"/>
              <w:spacing w:before="60" w:after="60" w:line="36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8742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08742D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08742D" w:rsidRDefault="00BC121E" w:rsidP="0008742D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8742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08742D" w:rsidRDefault="00BC121E" w:rsidP="0008742D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08742D" w:rsidRDefault="00BC121E" w:rsidP="0008742D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08742D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08742D" w:rsidRDefault="00BC121E" w:rsidP="0008742D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8742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08742D" w:rsidRDefault="00BC121E" w:rsidP="0008742D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08742D" w:rsidRDefault="00BC121E" w:rsidP="0008742D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08742D" w:rsidRDefault="00BC121E" w:rsidP="0008742D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08742D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Pr="0008742D" w:rsidRDefault="00BC121E" w:rsidP="0008742D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08742D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08742D" w:rsidRDefault="00067B62" w:rsidP="0008742D">
      <w:pPr>
        <w:widowControl w:val="0"/>
        <w:adjustRightInd w:val="0"/>
        <w:spacing w:after="120" w:line="360" w:lineRule="auto"/>
        <w:textAlignment w:val="baseline"/>
        <w:rPr>
          <w:rFonts w:ascii="Arial" w:eastAsia="Times New Roman" w:hAnsi="Arial" w:cs="Arial"/>
          <w:b/>
          <w:bCs/>
          <w:color w:val="0070C0"/>
          <w:sz w:val="24"/>
          <w:szCs w:val="24"/>
          <w:vertAlign w:val="superscript"/>
          <w:lang w:eastAsia="pl-PL"/>
        </w:rPr>
      </w:pPr>
      <w:r w:rsidRPr="0008742D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8742D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8742D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Należy zaznaczyć właściwe lub niepotrzebne skreślić</w:t>
      </w:r>
    </w:p>
    <w:p w:rsidR="00067B62" w:rsidRPr="0008742D" w:rsidRDefault="00067B62" w:rsidP="0008742D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08742D" w:rsidTr="00620E37">
        <w:tc>
          <w:tcPr>
            <w:tcW w:w="2660" w:type="dxa"/>
            <w:shd w:val="clear" w:color="auto" w:fill="auto"/>
          </w:tcPr>
          <w:p w:rsidR="00BC121E" w:rsidRPr="0008742D" w:rsidRDefault="00BC121E" w:rsidP="0008742D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08742D" w:rsidRDefault="00D62E6E" w:rsidP="0008742D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08742D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08742D" w:rsidRDefault="00844A96" w:rsidP="0008742D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08742D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BC121E" w:rsidRPr="0008742D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data</w:t>
            </w:r>
            <w:r w:rsidRPr="0008742D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08742D" w:rsidRDefault="00BC121E" w:rsidP="0008742D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08742D" w:rsidRDefault="00BC121E" w:rsidP="0008742D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08742D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08742D" w:rsidRDefault="00844A96" w:rsidP="0008742D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08742D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1B5C1B" w:rsidRPr="0008742D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 xml:space="preserve">kwalifikowany podpis elektroniczny </w:t>
            </w:r>
            <w:r w:rsidR="00BC121E" w:rsidRPr="0008742D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osoby / osób uprawnionych do reprezentacji Wykonawcy</w:t>
            </w:r>
            <w:r w:rsidRPr="0008742D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]</w:t>
            </w:r>
          </w:p>
        </w:tc>
      </w:tr>
    </w:tbl>
    <w:p w:rsidR="00106AC7" w:rsidRPr="0008742D" w:rsidRDefault="00106AC7" w:rsidP="0008742D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106AC7" w:rsidRPr="0008742D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1AD4" w:rsidRDefault="00D61AD4">
      <w:r>
        <w:separator/>
      </w:r>
    </w:p>
  </w:endnote>
  <w:endnote w:type="continuationSeparator" w:id="0">
    <w:p w:rsidR="00D61AD4" w:rsidRDefault="00D61A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08742D" w:rsidRDefault="0008742D" w:rsidP="0008742D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rPr>
        <w:noProof/>
      </w:rPr>
      <w:pict>
        <v:line id="Łącznik prosty 2" o:spid="_x0000_s2050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9.05pt" to="422.85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" strokecolor="#13357a" strokeweight="1.5pt">
          <v:stroke joinstyle="miter"/>
          <w10:wrap anchorx="margin"/>
        </v:line>
      </w:pict>
    </w:r>
    <w:r w:rsidRPr="00430DDB">
      <w:rPr>
        <w:noProof/>
        <w:lang w:eastAsia="en-GB"/>
      </w:rPr>
      <w:t xml:space="preserve"> </w:t>
    </w:r>
  </w:p>
  <w:p w:rsidR="0008742D" w:rsidRDefault="0008742D" w:rsidP="0008742D">
    <w:pPr>
      <w:pStyle w:val="Bezodstpw"/>
      <w:spacing w:line="276" w:lineRule="auto"/>
      <w:ind w:right="-852" w:hanging="142"/>
      <w:rPr>
        <w:rFonts w:cs="Arial"/>
        <w:b/>
        <w:bCs/>
        <w:sz w:val="24"/>
        <w:szCs w:val="18"/>
      </w:rPr>
    </w:pPr>
    <w:r w:rsidRPr="00647440">
      <w:rPr>
        <w:rFonts w:cs="Arial"/>
        <w:b/>
        <w:bCs/>
        <w:sz w:val="24"/>
        <w:szCs w:val="18"/>
      </w:rPr>
      <w:t xml:space="preserve"> </w:t>
    </w:r>
    <w:r>
      <w:rPr>
        <w:rFonts w:cs="Arial"/>
        <w:b/>
        <w:noProof/>
        <w:sz w:val="24"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1" type="#_x0000_t75" style="width:110.25pt;height:42.75pt;visibility:visible;mso-wrap-style:square" o:ole="">
          <v:imagedata r:id="rId1" o:title=""/>
        </v:shape>
      </w:pict>
    </w:r>
  </w:p>
  <w:p w:rsidR="0008742D" w:rsidRPr="000E233A" w:rsidRDefault="0008742D" w:rsidP="0008742D">
    <w:pPr>
      <w:pStyle w:val="Bezodstpw"/>
      <w:spacing w:line="276" w:lineRule="auto"/>
      <w:ind w:right="-852"/>
      <w:rPr>
        <w:rFonts w:ascii="Roboto" w:hAnsi="Roboto" w:cs="Arial"/>
        <w:b/>
        <w:bCs/>
        <w:szCs w:val="18"/>
      </w:rPr>
    </w:pPr>
    <w:r>
      <w:rPr>
        <w:rFonts w:ascii="Roboto" w:hAnsi="Roboto" w:cs="Arial"/>
        <w:b/>
        <w:bCs/>
        <w:szCs w:val="18"/>
      </w:rPr>
      <w:t>Politechnika Częstochowska kształci kadrę dla rozwoju gospodarki</w:t>
    </w:r>
  </w:p>
  <w:p w:rsidR="0008742D" w:rsidRPr="000E233A" w:rsidRDefault="0008742D" w:rsidP="0008742D">
    <w:pPr>
      <w:pStyle w:val="Bezodstpw"/>
      <w:spacing w:line="276" w:lineRule="auto"/>
      <w:ind w:right="-852"/>
      <w:rPr>
        <w:rFonts w:ascii="Roboto" w:hAnsi="Roboto" w:cs="Arial"/>
        <w:b/>
        <w:bCs/>
        <w:sz w:val="14"/>
        <w:szCs w:val="18"/>
      </w:rPr>
    </w:pPr>
    <w:r w:rsidRPr="000E233A">
      <w:rPr>
        <w:rFonts w:ascii="Roboto" w:hAnsi="Roboto" w:cs="Arial"/>
        <w:b/>
        <w:bCs/>
        <w:szCs w:val="18"/>
      </w:rPr>
      <w:t>FERS.01.05-IP.08-0</w:t>
    </w:r>
    <w:r>
      <w:rPr>
        <w:rFonts w:ascii="Roboto" w:hAnsi="Roboto" w:cs="Arial"/>
        <w:b/>
        <w:bCs/>
        <w:szCs w:val="18"/>
      </w:rPr>
      <w:t>286</w:t>
    </w:r>
    <w:r w:rsidRPr="000E233A">
      <w:rPr>
        <w:rFonts w:ascii="Roboto" w:hAnsi="Roboto" w:cs="Arial"/>
        <w:b/>
        <w:bCs/>
        <w:szCs w:val="18"/>
      </w:rPr>
      <w:t>/23</w:t>
    </w:r>
    <w:r w:rsidRPr="000E233A">
      <w:rPr>
        <w:rFonts w:ascii="Roboto" w:hAnsi="Roboto"/>
        <w:color w:val="000000"/>
        <w:sz w:val="20"/>
      </w:rPr>
      <w:br/>
    </w:r>
    <w:r w:rsidRPr="000E233A">
      <w:rPr>
        <w:rFonts w:ascii="Roboto" w:hAnsi="Roboto" w:cs="Arial"/>
        <w:b/>
        <w:color w:val="13357A"/>
        <w:sz w:val="18"/>
        <w:szCs w:val="18"/>
      </w:rPr>
      <w:t>www.czp.pcz.pl</w:t>
    </w:r>
  </w:p>
  <w:p w:rsidR="009A4CD3" w:rsidRDefault="009A4CD3" w:rsidP="00D62E6E">
    <w:pPr>
      <w:pStyle w:val="Stopka"/>
      <w:spacing w:after="0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5C1B" w:rsidRDefault="001B5C1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1AD4" w:rsidRDefault="00D61AD4">
      <w:r>
        <w:separator/>
      </w:r>
    </w:p>
  </w:footnote>
  <w:footnote w:type="continuationSeparator" w:id="0">
    <w:p w:rsidR="00D61AD4" w:rsidRDefault="00D61A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5C1B" w:rsidRDefault="001B5C1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5C1B" w:rsidRDefault="0008742D">
    <w:pPr>
      <w:pStyle w:val="Nagwek"/>
    </w:pPr>
    <w:r>
      <w:rPr>
        <w:rFonts w:ascii="Roboto" w:hAnsi="Roboto"/>
        <w:b/>
        <w:noProof/>
        <w:sz w:val="24"/>
        <w:szCs w:val="18"/>
        <w:lang w:eastAsia="pl-PL"/>
      </w:rPr>
      <w:pict>
        <v:line id="Łącznik prosty 1" o:spid="_x0000_s2051" style="position:absolute;z-index:251660288;visibility:visible;mso-wrap-style:square;mso-width-percent:0;mso-height-percent:0;mso-wrap-distance-left:9pt;mso-wrap-distance-top:0;mso-wrap-distance-right:9pt;mso-wrap-distance-bottom:0;mso-position-horizontal-relative:margin;mso-position-vertical-relative:text;mso-width-percent:0;mso-height-percent:0;mso-width-relative:margin;mso-height-relative:margin" from="14.55pt,56.8pt" to="437.45pt,5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" strokecolor="#13357a" strokeweight="1.5pt">
          <v:stroke joinstyle="miter"/>
          <w10:wrap anchorx="margin"/>
        </v:line>
      </w:pict>
    </w:r>
    <w:r>
      <w:rPr>
        <w:rFonts w:ascii="Roboto" w:hAnsi="Roboto"/>
        <w:b/>
        <w:noProof/>
        <w:sz w:val="24"/>
        <w:szCs w:val="18"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3" type="#_x0000_t75" style="width:425.25pt;height:58.5pt;visibility:visible;mso-wrap-style:square" o:ole="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5C1B" w:rsidRDefault="001B5C1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61AD4"/>
    <w:rsid w:val="0000184A"/>
    <w:rsid w:val="00007C1C"/>
    <w:rsid w:val="00012997"/>
    <w:rsid w:val="000621A2"/>
    <w:rsid w:val="00067B62"/>
    <w:rsid w:val="000719DC"/>
    <w:rsid w:val="00075CEC"/>
    <w:rsid w:val="0008742D"/>
    <w:rsid w:val="000E0467"/>
    <w:rsid w:val="00106AC7"/>
    <w:rsid w:val="00111985"/>
    <w:rsid w:val="00147532"/>
    <w:rsid w:val="001614BA"/>
    <w:rsid w:val="001B5C1B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2659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1AD4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261E47C6"/>
  <w15:chartTrackingRefBased/>
  <w15:docId w15:val="{B40FF810-D074-4503-8CE5-528FB1D43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Bezodstpw">
    <w:name w:val="No Spacing"/>
    <w:uiPriority w:val="1"/>
    <w:qFormat/>
    <w:rsid w:val="0008742D"/>
    <w:rPr>
      <w:rFonts w:ascii="Arial" w:hAnsi="Arial"/>
      <w:sz w:val="22"/>
      <w:szCs w:val="22"/>
    </w:rPr>
  </w:style>
  <w:style w:type="paragraph" w:styleId="Tekstdymka">
    <w:name w:val="Balloon Text"/>
    <w:basedOn w:val="Normalny"/>
    <w:link w:val="TekstdymkaZnak"/>
    <w:rsid w:val="000874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08742D"/>
    <w:rPr>
      <w:rFonts w:ascii="Segoe UI" w:eastAsia="Calibr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F04A0C-CB97-4C4A-A0F7-A66ED47B63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227</Words>
  <Characters>1832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2025-08-01T11:47:00Z</cp:lastPrinted>
  <dcterms:created xsi:type="dcterms:W3CDTF">2025-08-01T11:47:00Z</dcterms:created>
  <dcterms:modified xsi:type="dcterms:W3CDTF">2025-08-01T11:47:00Z</dcterms:modified>
</cp:coreProperties>
</file>