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E423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8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6466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46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646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46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646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6466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46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6466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4661" w:rsidRPr="007B107C" w:rsidTr="000843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64661" w:rsidRPr="007B107C" w:rsidRDefault="00B64661" w:rsidP="000843C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B64661" w:rsidRPr="007B107C" w:rsidRDefault="00B64661" w:rsidP="000843C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646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646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6466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B64661" w:rsidRPr="007B107C" w:rsidRDefault="00B64661" w:rsidP="000843C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B64661" w:rsidRPr="007B107C" w:rsidRDefault="00B64661" w:rsidP="000843C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64661" w:rsidRPr="007B107C" w:rsidRDefault="00B64661" w:rsidP="000843C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6466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646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drukarek i urządzeń wielofunkcyjnych dla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64661" w:rsidRPr="00B646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CRZP/149/2025/AZP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64661" w:rsidRPr="00B6466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661" w:rsidRDefault="00B64661" w:rsidP="00B64661">
      <w:pPr>
        <w:spacing w:after="0" w:line="240" w:lineRule="auto"/>
      </w:pPr>
      <w:r>
        <w:separator/>
      </w:r>
    </w:p>
  </w:endnote>
  <w:endnote w:type="continuationSeparator" w:id="0">
    <w:p w:rsidR="00B64661" w:rsidRDefault="00B64661" w:rsidP="00B64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661" w:rsidRDefault="00B646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661" w:rsidRDefault="00B646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661" w:rsidRDefault="00B64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661" w:rsidRDefault="00B64661" w:rsidP="00B64661">
      <w:pPr>
        <w:spacing w:after="0" w:line="240" w:lineRule="auto"/>
      </w:pPr>
      <w:r>
        <w:separator/>
      </w:r>
    </w:p>
  </w:footnote>
  <w:footnote w:type="continuationSeparator" w:id="0">
    <w:p w:rsidR="00B64661" w:rsidRDefault="00B64661" w:rsidP="00B64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661" w:rsidRDefault="00B64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661" w:rsidRDefault="00B646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661" w:rsidRDefault="00B64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1FF"/>
    <w:rsid w:val="000511FF"/>
    <w:rsid w:val="001E4237"/>
    <w:rsid w:val="002621C4"/>
    <w:rsid w:val="007B107C"/>
    <w:rsid w:val="007C7D43"/>
    <w:rsid w:val="00843802"/>
    <w:rsid w:val="008750B3"/>
    <w:rsid w:val="00B64661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FBAEC2D-EE47-40B3-A609-A06226862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4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661"/>
  </w:style>
  <w:style w:type="paragraph" w:styleId="Stopka">
    <w:name w:val="footer"/>
    <w:basedOn w:val="Normalny"/>
    <w:link w:val="StopkaZnak"/>
    <w:uiPriority w:val="99"/>
    <w:unhideWhenUsed/>
    <w:rsid w:val="00B64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661"/>
  </w:style>
  <w:style w:type="paragraph" w:styleId="Tekstdymka">
    <w:name w:val="Balloon Text"/>
    <w:basedOn w:val="Normalny"/>
    <w:link w:val="TekstdymkaZnak"/>
    <w:uiPriority w:val="99"/>
    <w:semiHidden/>
    <w:unhideWhenUsed/>
    <w:rsid w:val="001E4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2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2025-08-01T11:41:00Z</cp:lastPrinted>
  <dcterms:created xsi:type="dcterms:W3CDTF">2025-08-01T11:41:00Z</dcterms:created>
  <dcterms:modified xsi:type="dcterms:W3CDTF">2025-08-01T11:41:00Z</dcterms:modified>
</cp:coreProperties>
</file>