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E6E" w:rsidRPr="009F20B7" w:rsidRDefault="00D62E6E" w:rsidP="009F20B7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bookmarkStart w:id="0" w:name="_GoBack"/>
      <w:r w:rsidRPr="009F20B7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8720E6" w:rsidRPr="009F20B7">
        <w:rPr>
          <w:rFonts w:ascii="Arial" w:eastAsia="Times New Roman" w:hAnsi="Arial" w:cs="Arial"/>
          <w:bCs/>
          <w:sz w:val="24"/>
          <w:szCs w:val="24"/>
          <w:lang w:eastAsia="pl-PL"/>
        </w:rPr>
        <w:t>3</w:t>
      </w:r>
      <w:r w:rsidRPr="009F20B7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F20B7" w:rsidTr="00D62E6E">
        <w:tc>
          <w:tcPr>
            <w:tcW w:w="2800" w:type="dxa"/>
            <w:shd w:val="clear" w:color="auto" w:fill="auto"/>
          </w:tcPr>
          <w:p w:rsidR="00D62E6E" w:rsidRPr="009F20B7" w:rsidRDefault="00D62E6E" w:rsidP="009F20B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9F20B7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9F20B7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9F20B7" w:rsidRDefault="00D62E6E" w:rsidP="009F20B7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9F20B7" w:rsidRDefault="00D62E6E" w:rsidP="009F20B7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F20B7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9F20B7" w:rsidRDefault="00D62E6E" w:rsidP="009F20B7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F20B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9F20B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9F20B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D62E6E" w:rsidRPr="009F20B7" w:rsidTr="00D62E6E">
        <w:tc>
          <w:tcPr>
            <w:tcW w:w="2800" w:type="dxa"/>
            <w:shd w:val="clear" w:color="auto" w:fill="auto"/>
          </w:tcPr>
          <w:p w:rsidR="00D62E6E" w:rsidRPr="009F20B7" w:rsidRDefault="00D62E6E" w:rsidP="009F20B7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9F20B7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9F20B7" w:rsidRDefault="00D62E6E" w:rsidP="009F20B7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9F20B7" w:rsidRDefault="00D62E6E" w:rsidP="009F20B7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F20B7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9F20B7" w:rsidRDefault="00D62E6E" w:rsidP="009F20B7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9F20B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9F20B7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9F20B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C121E" w:rsidRPr="009F20B7" w:rsidRDefault="00BC121E" w:rsidP="009F20B7">
      <w:pPr>
        <w:tabs>
          <w:tab w:val="center" w:pos="4536"/>
          <w:tab w:val="right" w:pos="9072"/>
        </w:tabs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720E6" w:rsidRPr="009F20B7" w:rsidTr="00233D3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720E6" w:rsidRPr="009F20B7" w:rsidRDefault="008720E6" w:rsidP="009F20B7">
            <w:pPr>
              <w:spacing w:before="120" w:after="12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9F20B7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8720E6" w:rsidRPr="009F20B7" w:rsidRDefault="008720E6" w:rsidP="009F20B7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F20B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9F20B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(t.j. Dz. U. z 2024 poz. 1320)</w:t>
            </w:r>
            <w:r w:rsidRPr="009F20B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(dalej jako: ustawa Pzp), dotyczące:</w:t>
            </w:r>
          </w:p>
          <w:p w:rsidR="008720E6" w:rsidRPr="009F20B7" w:rsidRDefault="008720E6" w:rsidP="009F20B7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F20B7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8720E6" w:rsidRPr="009F20B7" w:rsidRDefault="008720E6" w:rsidP="009F20B7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9F20B7" w:rsidRDefault="008720E6" w:rsidP="009F20B7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F20B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 w:rsidRPr="009F20B7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9F20B7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F20B7" w:rsidTr="00D62E6E">
        <w:tc>
          <w:tcPr>
            <w:tcW w:w="2269" w:type="dxa"/>
            <w:shd w:val="clear" w:color="auto" w:fill="auto"/>
          </w:tcPr>
          <w:p w:rsidR="00D62E6E" w:rsidRPr="009F20B7" w:rsidRDefault="00D62E6E" w:rsidP="009F20B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F20B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9F20B7" w:rsidRDefault="008720E6" w:rsidP="009F20B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F20B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notebooka dla Katedry Maszyn Cieplnych Politechniki Częstochowskiej</w:t>
            </w:r>
            <w:r w:rsidR="00D62E6E" w:rsidRPr="009F20B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720E6" w:rsidRPr="009F20B7" w:rsidTr="00233D32">
        <w:tc>
          <w:tcPr>
            <w:tcW w:w="2269" w:type="dxa"/>
            <w:shd w:val="clear" w:color="auto" w:fill="auto"/>
          </w:tcPr>
          <w:p w:rsidR="008720E6" w:rsidRPr="009F20B7" w:rsidRDefault="008720E6" w:rsidP="009F20B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F20B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720E6" w:rsidRPr="009F20B7" w:rsidRDefault="008720E6" w:rsidP="009F20B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F20B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RZ-DZP.262.9.2025.MM</w:t>
            </w:r>
          </w:p>
        </w:tc>
      </w:tr>
    </w:tbl>
    <w:p w:rsidR="00BC121E" w:rsidRPr="009F20B7" w:rsidRDefault="008720E6" w:rsidP="009F20B7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9F20B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9F20B7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9F20B7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="00BC121E" w:rsidRPr="009F20B7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9F20B7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9F20B7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9F20B7" w:rsidRDefault="008E296F" w:rsidP="009F20B7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9F20B7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9F20B7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9F20B7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9F20B7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9F20B7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9F20B7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9F20B7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Pr="009F20B7" w:rsidRDefault="00BC121E" w:rsidP="009F20B7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F20B7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9F20B7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9F20B7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9F20B7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9F20B7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9F20B7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9F20B7" w:rsidRDefault="00BF69A4" w:rsidP="009F20B7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F20B7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9F20B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F20B7" w:rsidRDefault="00BC121E" w:rsidP="009F20B7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F20B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F20B7" w:rsidRDefault="00BC121E" w:rsidP="009F20B7">
            <w:pPr>
              <w:widowControl w:val="0"/>
              <w:adjustRightInd w:val="0"/>
              <w:spacing w:before="60" w:after="60" w:line="36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F20B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F20B7" w:rsidRDefault="00BC121E" w:rsidP="009F20B7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F20B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9F20B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F20B7" w:rsidRDefault="00BC121E" w:rsidP="009F20B7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F20B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F20B7" w:rsidRDefault="00BC121E" w:rsidP="009F20B7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F20B7" w:rsidRDefault="00BC121E" w:rsidP="009F20B7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9F20B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F20B7" w:rsidRDefault="00BC121E" w:rsidP="009F20B7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F20B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F20B7" w:rsidRDefault="00BC121E" w:rsidP="009F20B7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F20B7" w:rsidRDefault="00BC121E" w:rsidP="009F20B7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9F20B7" w:rsidRDefault="00BC121E" w:rsidP="009F20B7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9F20B7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Pr="009F20B7" w:rsidRDefault="00BC121E" w:rsidP="009F20B7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9F20B7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9F20B7" w:rsidRDefault="00067B62" w:rsidP="009F20B7">
      <w:pPr>
        <w:widowControl w:val="0"/>
        <w:adjustRightInd w:val="0"/>
        <w:spacing w:after="120" w:line="360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9F20B7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9F20B7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9F20B7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9F20B7" w:rsidRDefault="00067B62" w:rsidP="009F20B7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F20B7" w:rsidTr="00620E37">
        <w:tc>
          <w:tcPr>
            <w:tcW w:w="2660" w:type="dxa"/>
            <w:shd w:val="clear" w:color="auto" w:fill="auto"/>
          </w:tcPr>
          <w:p w:rsidR="00BC121E" w:rsidRPr="009F20B7" w:rsidRDefault="00BC121E" w:rsidP="009F20B7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9F20B7" w:rsidRDefault="00D62E6E" w:rsidP="009F20B7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9F20B7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9F20B7" w:rsidRDefault="00844A96" w:rsidP="009F20B7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9F20B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BC121E" w:rsidRPr="009F20B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data</w:t>
            </w:r>
            <w:r w:rsidRPr="009F20B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9F20B7" w:rsidRDefault="00BC121E" w:rsidP="009F20B7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9F20B7" w:rsidRDefault="00BC121E" w:rsidP="009F20B7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9F20B7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9F20B7" w:rsidRDefault="00844A96" w:rsidP="009F20B7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9F20B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8720E6" w:rsidRPr="009F20B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9F20B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9F20B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</w:tr>
      <w:bookmarkEnd w:id="0"/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334F" w:rsidRDefault="00DF334F">
      <w:r>
        <w:separator/>
      </w:r>
    </w:p>
  </w:endnote>
  <w:endnote w:type="continuationSeparator" w:id="0">
    <w:p w:rsidR="00DF334F" w:rsidRDefault="00DF3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F20B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F20B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0E6" w:rsidRDefault="008720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334F" w:rsidRDefault="00DF334F">
      <w:r>
        <w:separator/>
      </w:r>
    </w:p>
  </w:footnote>
  <w:footnote w:type="continuationSeparator" w:id="0">
    <w:p w:rsidR="00DF334F" w:rsidRDefault="00DF33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0E6" w:rsidRDefault="008720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0E6" w:rsidRDefault="008720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0E6" w:rsidRDefault="008720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334F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6E7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720E6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F20B7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DF334F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A3583C5-52C8-481F-88F3-36AD356D7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9F20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F20B7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F6B2EB-B4CC-4134-8172-5E7526FFE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214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2025-07-30T13:09:00Z</cp:lastPrinted>
  <dcterms:created xsi:type="dcterms:W3CDTF">2025-07-30T13:09:00Z</dcterms:created>
  <dcterms:modified xsi:type="dcterms:W3CDTF">2025-07-30T13:09:00Z</dcterms:modified>
</cp:coreProperties>
</file>