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02BDE" w:rsidRPr="00402BD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02BD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2BDE">
        <w:rPr>
          <w:rFonts w:ascii="Arial" w:hAnsi="Arial" w:cs="Arial"/>
        </w:rPr>
        <w:t>Politechnika Częstochowska</w:t>
      </w:r>
    </w:p>
    <w:p w:rsidR="006676AE" w:rsidRPr="0012157F" w:rsidRDefault="00402BD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2BD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02BD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02BD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02BD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02BD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2BDE" w:rsidRPr="0012157F" w:rsidTr="008A2868">
        <w:tc>
          <w:tcPr>
            <w:tcW w:w="9104" w:type="dxa"/>
            <w:shd w:val="clear" w:color="auto" w:fill="D9D9D9"/>
          </w:tcPr>
          <w:p w:rsidR="00402BDE" w:rsidRPr="0012157F" w:rsidRDefault="00402BDE" w:rsidP="008A286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02BDE" w:rsidRPr="0012157F" w:rsidRDefault="00402BDE" w:rsidP="008A28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02BDE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02BDE" w:rsidRPr="00612283" w:rsidRDefault="00402BDE" w:rsidP="008A286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02BDE" w:rsidRPr="0012157F" w:rsidRDefault="00402BDE" w:rsidP="008A286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bookmarkStart w:id="0" w:name="_GoBack"/>
            <w:bookmarkEnd w:id="0"/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02BD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2B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jednostek pomiarowych (jarzm) dla Wydziału Elektrycznego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2BDE" w:rsidRPr="00A2540E" w:rsidTr="008A2868">
        <w:tc>
          <w:tcPr>
            <w:tcW w:w="2269" w:type="dxa"/>
            <w:shd w:val="clear" w:color="auto" w:fill="auto"/>
          </w:tcPr>
          <w:p w:rsidR="00402BDE" w:rsidRPr="00A2540E" w:rsidRDefault="00402BDE" w:rsidP="008A28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2BDE" w:rsidRPr="00A2540E" w:rsidRDefault="00402BDE" w:rsidP="008A28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2B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RZ-DZP.261.16.2025.JP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2BDE" w:rsidRPr="00402BD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046" w:rsidRDefault="00E63046" w:rsidP="0038231F">
      <w:pPr>
        <w:spacing w:after="0" w:line="240" w:lineRule="auto"/>
      </w:pPr>
      <w:r>
        <w:separator/>
      </w:r>
    </w:p>
  </w:endnote>
  <w:endnote w:type="continuationSeparator" w:id="0">
    <w:p w:rsidR="00E63046" w:rsidRDefault="00E630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DE" w:rsidRDefault="00402B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2B1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2B1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DE" w:rsidRDefault="00402B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046" w:rsidRDefault="00E63046" w:rsidP="0038231F">
      <w:pPr>
        <w:spacing w:after="0" w:line="240" w:lineRule="auto"/>
      </w:pPr>
      <w:r>
        <w:separator/>
      </w:r>
    </w:p>
  </w:footnote>
  <w:footnote w:type="continuationSeparator" w:id="0">
    <w:p w:rsidR="00E63046" w:rsidRDefault="00E6304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DE" w:rsidRDefault="00402B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DE" w:rsidRDefault="00402B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BDE" w:rsidRDefault="00402B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21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2BDE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121D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2B12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046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444F5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4AA0FA7-BCA0-4A18-B8CA-2CEBA3B81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1D0FC-4D8B-4F1F-B54A-D2B4D1FAF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3</cp:revision>
  <cp:lastPrinted>2025-07-29T08:21:00Z</cp:lastPrinted>
  <dcterms:created xsi:type="dcterms:W3CDTF">2025-07-29T08:21:00Z</dcterms:created>
  <dcterms:modified xsi:type="dcterms:W3CDTF">2025-07-29T08:23:00Z</dcterms:modified>
</cp:coreProperties>
</file>