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3703E" w:rsidRDefault="00D62E6E" w:rsidP="00D3703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3703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055AA" w:rsidRPr="00D3703E">
        <w:rPr>
          <w:rFonts w:ascii="Arial" w:eastAsia="Times New Roman" w:hAnsi="Arial" w:cs="Arial"/>
          <w:bCs/>
          <w:sz w:val="24"/>
          <w:szCs w:val="24"/>
          <w:lang w:eastAsia="pl-PL"/>
        </w:rPr>
        <w:t>3</w:t>
      </w:r>
      <w:r w:rsidRPr="00D3703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3703E" w:rsidTr="00D62E6E">
        <w:tc>
          <w:tcPr>
            <w:tcW w:w="2800" w:type="dxa"/>
            <w:shd w:val="clear" w:color="auto" w:fill="auto"/>
          </w:tcPr>
          <w:p w:rsidR="00D62E6E" w:rsidRPr="00D3703E" w:rsidRDefault="00D62E6E" w:rsidP="00D370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3703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3703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3703E" w:rsidRDefault="00D62E6E" w:rsidP="00D370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3703E" w:rsidRDefault="00D62E6E" w:rsidP="00D370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3703E" w:rsidRDefault="00D62E6E" w:rsidP="00D3703E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3703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D3703E" w:rsidTr="00D62E6E">
        <w:tc>
          <w:tcPr>
            <w:tcW w:w="2800" w:type="dxa"/>
            <w:shd w:val="clear" w:color="auto" w:fill="auto"/>
          </w:tcPr>
          <w:p w:rsidR="00D62E6E" w:rsidRPr="00D3703E" w:rsidRDefault="00D62E6E" w:rsidP="00D3703E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3703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3703E" w:rsidRDefault="00D62E6E" w:rsidP="00D370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3703E" w:rsidRDefault="00D62E6E" w:rsidP="00D3703E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</w:t>
            </w:r>
            <w:bookmarkStart w:id="0" w:name="_GoBack"/>
            <w:bookmarkEnd w:id="0"/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…………………………………..</w:t>
            </w:r>
          </w:p>
          <w:p w:rsidR="00D62E6E" w:rsidRPr="00D3703E" w:rsidRDefault="00D62E6E" w:rsidP="00D3703E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3703E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D3703E" w:rsidRDefault="00BC121E" w:rsidP="00D3703E">
      <w:pPr>
        <w:tabs>
          <w:tab w:val="center" w:pos="4536"/>
          <w:tab w:val="right" w:pos="9072"/>
        </w:tabs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055AA" w:rsidRPr="00D3703E" w:rsidTr="005763D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055AA" w:rsidRPr="00D3703E" w:rsidRDefault="00B055AA" w:rsidP="00D3703E">
            <w:pPr>
              <w:spacing w:before="120" w:after="120" w:line="36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B055AA" w:rsidRPr="00D3703E" w:rsidRDefault="00B055AA" w:rsidP="00D3703E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(t.j. Dz. U. z 2024 poz. 1320)</w:t>
            </w: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Pzp), dotyczące:</w:t>
            </w:r>
          </w:p>
          <w:p w:rsidR="00B055AA" w:rsidRPr="00D3703E" w:rsidRDefault="00B055AA" w:rsidP="00D3703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B055AA" w:rsidRPr="00D3703E" w:rsidRDefault="00B055AA" w:rsidP="00D3703E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3703E" w:rsidRDefault="00B055AA" w:rsidP="00D3703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D3703E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D3703E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3703E" w:rsidTr="00D62E6E">
        <w:tc>
          <w:tcPr>
            <w:tcW w:w="2269" w:type="dxa"/>
            <w:shd w:val="clear" w:color="auto" w:fill="auto"/>
          </w:tcPr>
          <w:p w:rsidR="00D62E6E" w:rsidRPr="00D3703E" w:rsidRDefault="00D62E6E" w:rsidP="00D370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3703E" w:rsidRDefault="00B055AA" w:rsidP="00D370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komputerowego dla jednostek organizacyjnych Politechniki Częstochowskiej (3 zadania)</w:t>
            </w:r>
            <w:r w:rsidR="00D62E6E"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055AA" w:rsidRPr="00D3703E" w:rsidTr="005763DC">
        <w:tc>
          <w:tcPr>
            <w:tcW w:w="2269" w:type="dxa"/>
            <w:shd w:val="clear" w:color="auto" w:fill="auto"/>
          </w:tcPr>
          <w:p w:rsidR="00B055AA" w:rsidRPr="00D3703E" w:rsidRDefault="00B055AA" w:rsidP="00D370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055AA" w:rsidRPr="00D3703E" w:rsidRDefault="00B055AA" w:rsidP="00D370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RZ-DZP.261.10.2025.MM</w:t>
            </w:r>
          </w:p>
        </w:tc>
      </w:tr>
    </w:tbl>
    <w:p w:rsidR="00BC121E" w:rsidRPr="00D3703E" w:rsidRDefault="00B055AA" w:rsidP="00D3703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3703E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  <w:r w:rsidR="00BC121E" w:rsidRPr="00D3703E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D3703E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D3703E" w:rsidRDefault="008E296F" w:rsidP="00D3703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D3703E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D3703E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D3703E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D3703E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3703E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Pr="00D3703E" w:rsidRDefault="00BC121E" w:rsidP="00D3703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3703E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3703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D3703E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D3703E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D3703E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D3703E" w:rsidRDefault="00BF69A4" w:rsidP="00D3703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3703E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3703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3703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D3703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3703E" w:rsidRDefault="00BC121E" w:rsidP="00D3703E">
            <w:pPr>
              <w:widowControl w:val="0"/>
              <w:adjustRightInd w:val="0"/>
              <w:spacing w:before="60" w:after="60" w:line="36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D3703E" w:rsidRDefault="00BC121E" w:rsidP="00D3703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3703E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Pr="00D3703E" w:rsidRDefault="00BC121E" w:rsidP="00D3703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D3703E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3703E" w:rsidRDefault="00067B62" w:rsidP="00D3703E">
      <w:pPr>
        <w:widowControl w:val="0"/>
        <w:adjustRightInd w:val="0"/>
        <w:spacing w:after="120" w:line="360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D3703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D3703E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3703E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D3703E" w:rsidRDefault="00067B62" w:rsidP="00D3703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3703E" w:rsidTr="00620E37">
        <w:tc>
          <w:tcPr>
            <w:tcW w:w="2660" w:type="dxa"/>
            <w:shd w:val="clear" w:color="auto" w:fill="auto"/>
          </w:tcPr>
          <w:p w:rsidR="00BC121E" w:rsidRPr="00D3703E" w:rsidRDefault="00BC121E" w:rsidP="00D370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D3703E" w:rsidRDefault="00D62E6E" w:rsidP="00D370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3703E" w:rsidRDefault="00844A96" w:rsidP="00D3703E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3703E" w:rsidRDefault="00BC121E" w:rsidP="00D370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D3703E" w:rsidRDefault="00BC121E" w:rsidP="00D3703E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3703E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3703E" w:rsidRDefault="00844A96" w:rsidP="00D3703E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055AA"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BC121E"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D3703E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D8" w:rsidRDefault="00453CD8">
      <w:r>
        <w:separator/>
      </w:r>
    </w:p>
  </w:endnote>
  <w:endnote w:type="continuationSeparator" w:id="0">
    <w:p w:rsidR="00453CD8" w:rsidRDefault="00453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70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703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5AA" w:rsidRDefault="00B05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D8" w:rsidRDefault="00453CD8">
      <w:r>
        <w:separator/>
      </w:r>
    </w:p>
  </w:footnote>
  <w:footnote w:type="continuationSeparator" w:id="0">
    <w:p w:rsidR="00453CD8" w:rsidRDefault="00453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5AA" w:rsidRDefault="00B055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5AA" w:rsidRDefault="00B055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5AA" w:rsidRDefault="00B055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CD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728C2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3CD8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055AA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3703E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D499D2-F07D-4899-B837-E69D48C2E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370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3703E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0FDD1-DA85-4F27-9E33-AF40A49F7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216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2025-07-28T11:40:00Z</cp:lastPrinted>
  <dcterms:created xsi:type="dcterms:W3CDTF">2025-07-28T11:40:00Z</dcterms:created>
  <dcterms:modified xsi:type="dcterms:W3CDTF">2025-07-28T11:40:00Z</dcterms:modified>
</cp:coreProperties>
</file>