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FA3157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A315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462FAB" w:rsidRPr="00FA3157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FA315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A3157" w:rsidTr="00D62E6E">
        <w:tc>
          <w:tcPr>
            <w:tcW w:w="2800" w:type="dxa"/>
            <w:shd w:val="clear" w:color="auto" w:fill="auto"/>
          </w:tcPr>
          <w:p w:rsidR="00D62E6E" w:rsidRPr="00FA315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A3157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FA3157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FA3157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FA3157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A315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A3157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A31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FA31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A31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  <w:bookmarkStart w:id="0" w:name="_GoBack"/>
            <w:bookmarkEnd w:id="0"/>
          </w:p>
        </w:tc>
      </w:tr>
      <w:tr w:rsidR="00D62E6E" w:rsidRPr="00FA3157" w:rsidTr="00D62E6E">
        <w:tc>
          <w:tcPr>
            <w:tcW w:w="2800" w:type="dxa"/>
            <w:shd w:val="clear" w:color="auto" w:fill="auto"/>
          </w:tcPr>
          <w:p w:rsidR="00D62E6E" w:rsidRPr="00FA315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A3157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FA3157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FA3157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A315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A315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FA31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FA3157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FA31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FA315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62FAB" w:rsidRPr="00FA3157" w:rsidTr="00E81AF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62FAB" w:rsidRPr="00FA3157" w:rsidRDefault="00462FAB" w:rsidP="00E81AF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A315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462FAB" w:rsidRPr="00FA3157" w:rsidRDefault="00462FAB" w:rsidP="00E81AF9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A31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FA31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FA31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462FAB" w:rsidRPr="00FA3157" w:rsidRDefault="00462FAB" w:rsidP="00E81A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A315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462FAB" w:rsidRPr="00FA3157" w:rsidRDefault="00462FAB" w:rsidP="00E81A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A3157" w:rsidRDefault="00462FAB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315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FA3157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FA3157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A3157" w:rsidTr="00D62E6E">
        <w:tc>
          <w:tcPr>
            <w:tcW w:w="2269" w:type="dxa"/>
            <w:shd w:val="clear" w:color="auto" w:fill="auto"/>
          </w:tcPr>
          <w:p w:rsidR="00D62E6E" w:rsidRPr="00FA315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A31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FA3157" w:rsidRDefault="00462FA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A31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17 szt. komputerów typu All-In-One do filii Politechniki Częstochowskiej w Zawierciu</w:t>
            </w:r>
            <w:r w:rsidR="00D62E6E" w:rsidRPr="00FA31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62FAB" w:rsidRPr="00FA3157" w:rsidTr="00E81AF9">
        <w:tc>
          <w:tcPr>
            <w:tcW w:w="2269" w:type="dxa"/>
            <w:shd w:val="clear" w:color="auto" w:fill="auto"/>
          </w:tcPr>
          <w:p w:rsidR="00462FAB" w:rsidRPr="00FA3157" w:rsidRDefault="00462FAB" w:rsidP="00E81AF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A31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62FAB" w:rsidRPr="00FA3157" w:rsidRDefault="00462FAB" w:rsidP="00E81AF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A31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RZ-DZP.261.13.2025.MM</w:t>
            </w:r>
          </w:p>
        </w:tc>
      </w:tr>
    </w:tbl>
    <w:p w:rsidR="00BC121E" w:rsidRPr="00FA3157" w:rsidRDefault="00462FAB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A315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FA3157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A3157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FA3157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FA3157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FA3157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FA3157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FA3157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A3157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A3157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FA3157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FA3157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FA3157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A315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FA3157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3157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FA3157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A3157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FA3157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FA3157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FA3157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FA3157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3157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A315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A315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A31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A315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A31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A315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A31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A315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A315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A31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A315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A315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FA315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A315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A31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A315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A315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A315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FA3157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FA315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FA315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A315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FA315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FA3157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A315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FA315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A3157" w:rsidTr="00620E37">
        <w:tc>
          <w:tcPr>
            <w:tcW w:w="2660" w:type="dxa"/>
            <w:shd w:val="clear" w:color="auto" w:fill="auto"/>
          </w:tcPr>
          <w:p w:rsidR="00BC121E" w:rsidRPr="00FA315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FA315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A315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FA315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A315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FA315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FA315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FA315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FA315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A315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A3157" w:rsidRDefault="00844A96" w:rsidP="00462FA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A315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462FAB" w:rsidRPr="00FA315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FA315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FA315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1D7" w:rsidRDefault="00D131D7">
      <w:r>
        <w:separator/>
      </w:r>
    </w:p>
  </w:endnote>
  <w:endnote w:type="continuationSeparator" w:id="0">
    <w:p w:rsidR="00D131D7" w:rsidRDefault="00D13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31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31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FAB" w:rsidRDefault="00462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1D7" w:rsidRDefault="00D131D7">
      <w:r>
        <w:separator/>
      </w:r>
    </w:p>
  </w:footnote>
  <w:footnote w:type="continuationSeparator" w:id="0">
    <w:p w:rsidR="00D131D7" w:rsidRDefault="00D13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FAB" w:rsidRDefault="00462F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FAB" w:rsidRDefault="00462F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FAB" w:rsidRDefault="00462F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31D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50DE"/>
    <w:rsid w:val="00336EEB"/>
    <w:rsid w:val="00360BC3"/>
    <w:rsid w:val="003E5D20"/>
    <w:rsid w:val="003F6927"/>
    <w:rsid w:val="00415097"/>
    <w:rsid w:val="00422381"/>
    <w:rsid w:val="0043102D"/>
    <w:rsid w:val="00460820"/>
    <w:rsid w:val="00462FAB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131D7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A3157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3F6520-DFD3-4FB6-980F-9C91463CD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A31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A3157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B08FE-C205-4EC8-81CA-2570A7E38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2025-07-28T09:51:00Z</cp:lastPrinted>
  <dcterms:created xsi:type="dcterms:W3CDTF">2025-07-28T09:51:00Z</dcterms:created>
  <dcterms:modified xsi:type="dcterms:W3CDTF">2025-07-28T09:51:00Z</dcterms:modified>
</cp:coreProperties>
</file>