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393F1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93F12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393F12">
        <w:rPr>
          <w:rFonts w:ascii="Arial" w:hAnsi="Arial" w:cs="Arial"/>
        </w:rPr>
        <w:t>2025-07-25</w:t>
      </w:r>
    </w:p>
    <w:p w:rsidR="00081D13" w:rsidRPr="00353FDC" w:rsidRDefault="00393F1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93F12">
        <w:rPr>
          <w:rFonts w:ascii="Arial" w:hAnsi="Arial" w:cs="Arial"/>
          <w:b/>
          <w:bCs/>
        </w:rPr>
        <w:t>Politechnika Częstochowska</w:t>
      </w:r>
    </w:p>
    <w:p w:rsidR="00081D13" w:rsidRPr="00353FDC" w:rsidRDefault="00393F12" w:rsidP="00081D13">
      <w:pPr>
        <w:spacing w:line="360" w:lineRule="auto"/>
        <w:ind w:right="3969"/>
        <w:rPr>
          <w:rFonts w:ascii="Arial" w:hAnsi="Arial" w:cs="Arial"/>
        </w:rPr>
      </w:pPr>
      <w:r w:rsidRPr="00393F12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393F12">
        <w:rPr>
          <w:rFonts w:ascii="Arial" w:hAnsi="Arial" w:cs="Arial"/>
        </w:rPr>
        <w:t>69</w:t>
      </w:r>
    </w:p>
    <w:p w:rsidR="00081D13" w:rsidRPr="00353FDC" w:rsidRDefault="00393F12" w:rsidP="00081D13">
      <w:pPr>
        <w:ind w:right="3969"/>
        <w:rPr>
          <w:rFonts w:ascii="Arial" w:hAnsi="Arial" w:cs="Arial"/>
        </w:rPr>
      </w:pPr>
      <w:r w:rsidRPr="00393F12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393F12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393F1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93F12">
              <w:rPr>
                <w:rFonts w:ascii="Arial" w:hAnsi="Arial" w:cs="Arial"/>
                <w:bCs/>
              </w:rPr>
              <w:t>Promocja Politechniki Częstochowskiej przez zespół męskiej drużyny piłki siatkowej biorący udział w rozgrywkach organizowanych przez Polską Ligę Siatkówki S.A. (PlusLiga</w:t>
            </w:r>
            <w:bookmarkStart w:id="1" w:name="_GoBack"/>
            <w:bookmarkEnd w:id="1"/>
            <w:r w:rsidRPr="00393F12">
              <w:rPr>
                <w:rFonts w:ascii="Arial" w:hAnsi="Arial" w:cs="Arial"/>
                <w:bCs/>
              </w:rPr>
              <w:t>)</w:t>
            </w:r>
          </w:p>
        </w:tc>
      </w:tr>
      <w:tr w:rsidR="00393F12" w:rsidRPr="00353FDC" w:rsidTr="00210002">
        <w:tc>
          <w:tcPr>
            <w:tcW w:w="2269" w:type="dxa"/>
            <w:shd w:val="clear" w:color="auto" w:fill="auto"/>
          </w:tcPr>
          <w:p w:rsidR="00393F12" w:rsidRPr="00353FDC" w:rsidRDefault="00393F12" w:rsidP="002100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393F12" w:rsidRPr="00353FDC" w:rsidRDefault="00393F12" w:rsidP="002100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93F12">
              <w:rPr>
                <w:rFonts w:ascii="Arial" w:hAnsi="Arial" w:cs="Arial"/>
                <w:bCs/>
              </w:rPr>
              <w:t>RZ-DZP.261.8.2025.MM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93F12" w:rsidRPr="00393F12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93F12" w:rsidRPr="00393F12">
        <w:rPr>
          <w:rFonts w:ascii="Arial" w:hAnsi="Arial" w:cs="Arial"/>
        </w:rPr>
        <w:t>(</w:t>
      </w:r>
      <w:proofErr w:type="spellStart"/>
      <w:r w:rsidR="00393F12" w:rsidRPr="00393F12">
        <w:rPr>
          <w:rFonts w:ascii="Arial" w:hAnsi="Arial" w:cs="Arial"/>
        </w:rPr>
        <w:t>t.j</w:t>
      </w:r>
      <w:proofErr w:type="spellEnd"/>
      <w:r w:rsidR="00393F12" w:rsidRPr="00393F12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93F12" w:rsidRPr="00E1738E" w:rsidTr="002100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93F12" w:rsidRDefault="00393F12" w:rsidP="0021000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93F12">
              <w:rPr>
                <w:rFonts w:ascii="Arial" w:hAnsi="Arial" w:cs="Arial"/>
                <w:b/>
              </w:rPr>
              <w:lastRenderedPageBreak/>
              <w:t>Klub Sportowy Norwid Częstochowa Sp.</w:t>
            </w:r>
            <w:r w:rsidR="00111247">
              <w:rPr>
                <w:rFonts w:ascii="Arial" w:hAnsi="Arial" w:cs="Arial"/>
                <w:b/>
              </w:rPr>
              <w:t xml:space="preserve"> z </w:t>
            </w:r>
            <w:r w:rsidRPr="00393F12">
              <w:rPr>
                <w:rFonts w:ascii="Arial" w:hAnsi="Arial" w:cs="Arial"/>
                <w:b/>
              </w:rPr>
              <w:t>o.o.</w:t>
            </w:r>
          </w:p>
          <w:p w:rsidR="00393F12" w:rsidRPr="00AC1F4A" w:rsidRDefault="00393F12" w:rsidP="0021000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93F12">
              <w:rPr>
                <w:rFonts w:ascii="Arial" w:hAnsi="Arial" w:cs="Arial"/>
                <w:bCs/>
              </w:rPr>
              <w:t>Żużlowa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93F12">
              <w:rPr>
                <w:rFonts w:ascii="Arial" w:hAnsi="Arial" w:cs="Arial"/>
                <w:bCs/>
              </w:rPr>
              <w:t>4/2.052</w:t>
            </w:r>
          </w:p>
          <w:p w:rsidR="00393F12" w:rsidRPr="00E1738E" w:rsidRDefault="00393F12" w:rsidP="0021000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93F12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93F12">
              <w:rPr>
                <w:rFonts w:ascii="Arial" w:hAnsi="Arial" w:cs="Arial"/>
                <w:bCs/>
              </w:rPr>
              <w:t>Częstochowa</w:t>
            </w:r>
          </w:p>
          <w:p w:rsidR="00393F12" w:rsidRPr="00BC506C" w:rsidRDefault="00393F12" w:rsidP="00210002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393F12">
              <w:rPr>
                <w:rFonts w:ascii="Arial" w:hAnsi="Arial" w:cs="Arial"/>
                <w:b/>
              </w:rPr>
              <w:t>1 230 000.00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393F12" w:rsidRPr="00E1738E" w:rsidRDefault="00393F12" w:rsidP="00210002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393F12" w:rsidRDefault="00393F12" w:rsidP="0021000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93F12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111247" w:rsidRDefault="00111247" w:rsidP="0021000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:rsidR="00111247" w:rsidRPr="00111247" w:rsidRDefault="00111247" w:rsidP="00111247"/>
        </w:tc>
      </w:tr>
    </w:tbl>
    <w:p w:rsidR="00081D13" w:rsidRPr="00111247" w:rsidRDefault="00081D13" w:rsidP="0011124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11124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111247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134"/>
        <w:gridCol w:w="2410"/>
      </w:tblGrid>
      <w:tr w:rsidR="00111247" w:rsidRPr="00111247" w:rsidTr="0011124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11124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24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111247" w:rsidRPr="00111247" w:rsidRDefault="00111247" w:rsidP="0011124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1124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24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11247" w:rsidRPr="00111247" w:rsidTr="00111247">
        <w:tc>
          <w:tcPr>
            <w:tcW w:w="851" w:type="dxa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24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vAlign w:val="center"/>
          </w:tcPr>
          <w:p w:rsidR="00111247" w:rsidRPr="00111247" w:rsidRDefault="00111247" w:rsidP="0011124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11247">
              <w:rPr>
                <w:rFonts w:ascii="Arial" w:hAnsi="Arial" w:cs="Arial"/>
                <w:b/>
                <w:sz w:val="24"/>
                <w:szCs w:val="24"/>
              </w:rPr>
              <w:t>Klub 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portowy Norwid Częstochowa Sp. z </w:t>
            </w:r>
            <w:r w:rsidRPr="00111247">
              <w:rPr>
                <w:rFonts w:ascii="Arial" w:hAnsi="Arial" w:cs="Arial"/>
                <w:b/>
                <w:sz w:val="24"/>
                <w:szCs w:val="24"/>
              </w:rPr>
              <w:t>o.o.</w:t>
            </w:r>
          </w:p>
          <w:p w:rsidR="00111247" w:rsidRPr="00111247" w:rsidRDefault="00111247" w:rsidP="0011124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1247">
              <w:rPr>
                <w:rFonts w:ascii="Arial" w:hAnsi="Arial" w:cs="Arial"/>
                <w:bCs/>
                <w:sz w:val="24"/>
                <w:szCs w:val="24"/>
              </w:rPr>
              <w:t>Żużlowa</w:t>
            </w:r>
            <w:r w:rsidRPr="0011124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1247">
              <w:rPr>
                <w:rFonts w:ascii="Arial" w:hAnsi="Arial" w:cs="Arial"/>
                <w:bCs/>
                <w:sz w:val="24"/>
                <w:szCs w:val="24"/>
              </w:rPr>
              <w:t>4/2.052</w:t>
            </w:r>
          </w:p>
          <w:p w:rsidR="00111247" w:rsidRPr="00111247" w:rsidRDefault="00111247" w:rsidP="0011124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111247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11124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1124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24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111247" w:rsidRPr="00111247" w:rsidRDefault="00111247" w:rsidP="0011124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124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112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087" w:rsidRDefault="00292087">
      <w:r>
        <w:separator/>
      </w:r>
    </w:p>
  </w:endnote>
  <w:endnote w:type="continuationSeparator" w:id="0">
    <w:p w:rsidR="00292087" w:rsidRDefault="0029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F12" w:rsidRDefault="00393F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F12" w:rsidRDefault="00393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087" w:rsidRDefault="00292087">
      <w:r>
        <w:separator/>
      </w:r>
    </w:p>
  </w:footnote>
  <w:footnote w:type="continuationSeparator" w:id="0">
    <w:p w:rsidR="00292087" w:rsidRDefault="00292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F12" w:rsidRDefault="00393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247" w:rsidRPr="0062295F" w:rsidRDefault="00111247" w:rsidP="0011124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93F12" w:rsidRDefault="00393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F12" w:rsidRDefault="00393F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087"/>
    <w:rsid w:val="00005838"/>
    <w:rsid w:val="00022322"/>
    <w:rsid w:val="00042497"/>
    <w:rsid w:val="00081D13"/>
    <w:rsid w:val="000C1E6F"/>
    <w:rsid w:val="000E4E56"/>
    <w:rsid w:val="00111247"/>
    <w:rsid w:val="001A1468"/>
    <w:rsid w:val="001B7815"/>
    <w:rsid w:val="00292087"/>
    <w:rsid w:val="002B1E4F"/>
    <w:rsid w:val="002B6761"/>
    <w:rsid w:val="003445A0"/>
    <w:rsid w:val="00393F1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6371B7A"/>
  <w15:chartTrackingRefBased/>
  <w15:docId w15:val="{F3592B02-C296-4C74-A296-6C0F8219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1112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2025-07-25T12:38:00Z</cp:lastPrinted>
  <dcterms:created xsi:type="dcterms:W3CDTF">2025-07-25T12:38:00Z</dcterms:created>
  <dcterms:modified xsi:type="dcterms:W3CDTF">2025-07-25T12:38:00Z</dcterms:modified>
</cp:coreProperties>
</file>