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F6909" w:rsidRPr="005F6909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F6909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F6909">
        <w:rPr>
          <w:rFonts w:ascii="Arial" w:hAnsi="Arial" w:cs="Arial"/>
        </w:rPr>
        <w:t>Politechnika Częstochowska</w:t>
      </w:r>
    </w:p>
    <w:p w:rsidR="006676AE" w:rsidRPr="0012157F" w:rsidRDefault="005F6909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F6909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5F6909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F6909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F6909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5F6909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F6909" w:rsidRPr="0012157F" w:rsidTr="00485058">
        <w:tc>
          <w:tcPr>
            <w:tcW w:w="9104" w:type="dxa"/>
            <w:shd w:val="clear" w:color="auto" w:fill="D9D9D9"/>
          </w:tcPr>
          <w:p w:rsidR="005F6909" w:rsidRPr="0012157F" w:rsidRDefault="005F6909" w:rsidP="00485058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F6909" w:rsidRPr="0012157F" w:rsidRDefault="005F6909" w:rsidP="0048505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F6909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5F6909" w:rsidRPr="00612283" w:rsidRDefault="005F6909" w:rsidP="00485058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5F6909" w:rsidRPr="0012157F" w:rsidRDefault="005F6909" w:rsidP="00485058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5F690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F690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automatycznego systemu do badania potencjału metanowego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F6909" w:rsidRPr="00A2540E" w:rsidTr="00485058">
        <w:tc>
          <w:tcPr>
            <w:tcW w:w="2269" w:type="dxa"/>
            <w:shd w:val="clear" w:color="auto" w:fill="auto"/>
          </w:tcPr>
          <w:p w:rsidR="005F6909" w:rsidRPr="00A2540E" w:rsidRDefault="005F6909" w:rsidP="0048505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F6909" w:rsidRPr="00A2540E" w:rsidRDefault="005F6909" w:rsidP="0048505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F690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RZ-DZP.261.14.2025.ŁZ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F6909" w:rsidRPr="005F6909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2D8" w:rsidRDefault="00B342D8" w:rsidP="0038231F">
      <w:pPr>
        <w:spacing w:after="0" w:line="240" w:lineRule="auto"/>
      </w:pPr>
      <w:r>
        <w:separator/>
      </w:r>
    </w:p>
  </w:endnote>
  <w:endnote w:type="continuationSeparator" w:id="0">
    <w:p w:rsidR="00B342D8" w:rsidRDefault="00B342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909" w:rsidRDefault="005F69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95B8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95B8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909" w:rsidRDefault="005F69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2D8" w:rsidRDefault="00B342D8" w:rsidP="0038231F">
      <w:pPr>
        <w:spacing w:after="0" w:line="240" w:lineRule="auto"/>
      </w:pPr>
      <w:r>
        <w:separator/>
      </w:r>
    </w:p>
  </w:footnote>
  <w:footnote w:type="continuationSeparator" w:id="0">
    <w:p w:rsidR="00B342D8" w:rsidRDefault="00B342D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909" w:rsidRDefault="005F69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909" w:rsidRDefault="005F69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909" w:rsidRDefault="005F69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2D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F6909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95B8B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42D8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BB35286-4A11-438D-AA69-ADC757ACD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B1623D-F8B3-4198-88AF-B38EFC25F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480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2025-07-25T06:44:00Z</dcterms:created>
  <dcterms:modified xsi:type="dcterms:W3CDTF">2025-07-25T06:44:00Z</dcterms:modified>
</cp:coreProperties>
</file>