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191F4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91F4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91F4B">
        <w:rPr>
          <w:rFonts w:ascii="Arial" w:hAnsi="Arial" w:cs="Arial"/>
          <w:sz w:val="24"/>
          <w:szCs w:val="24"/>
        </w:rPr>
        <w:t>2025-07-25</w:t>
      </w:r>
    </w:p>
    <w:p w:rsidR="00CF7835" w:rsidRPr="009432A1" w:rsidRDefault="00191F4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1F4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91F4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91F4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91F4B">
        <w:rPr>
          <w:rFonts w:ascii="Arial" w:hAnsi="Arial" w:cs="Arial"/>
          <w:sz w:val="24"/>
          <w:szCs w:val="24"/>
        </w:rPr>
        <w:t>69</w:t>
      </w:r>
    </w:p>
    <w:p w:rsidR="00CF7835" w:rsidRPr="009432A1" w:rsidRDefault="00191F4B" w:rsidP="00CF7835">
      <w:pPr>
        <w:rPr>
          <w:rFonts w:ascii="Arial" w:hAnsi="Arial" w:cs="Arial"/>
          <w:sz w:val="24"/>
          <w:szCs w:val="24"/>
        </w:rPr>
      </w:pPr>
      <w:r w:rsidRPr="00191F4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91F4B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B8073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91F4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1F4B">
              <w:rPr>
                <w:rFonts w:ascii="Arial" w:hAnsi="Arial" w:cs="Arial"/>
                <w:bCs/>
                <w:sz w:val="24"/>
                <w:szCs w:val="24"/>
              </w:rPr>
              <w:t>Przebudowa pomieszczeń nr 117, 118, 119 i 411 na Wydziale Inżynierii Produkcji i Technologii Materiałów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1F4B" w:rsidRPr="004E4B64" w:rsidTr="001320EE">
        <w:tc>
          <w:tcPr>
            <w:tcW w:w="2269" w:type="dxa"/>
            <w:shd w:val="clear" w:color="auto" w:fill="auto"/>
          </w:tcPr>
          <w:p w:rsidR="00191F4B" w:rsidRPr="004E4B64" w:rsidRDefault="00191F4B" w:rsidP="001320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1F4B" w:rsidRPr="004E4B64" w:rsidRDefault="00191F4B" w:rsidP="001320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1F4B">
              <w:rPr>
                <w:rFonts w:ascii="Arial" w:hAnsi="Arial" w:cs="Arial"/>
                <w:bCs/>
                <w:sz w:val="24"/>
                <w:szCs w:val="24"/>
              </w:rPr>
              <w:t>RK-NZ.261.25.2025.ŁZ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91F4B" w:rsidRPr="00191F4B">
        <w:rPr>
          <w:rFonts w:ascii="Arial" w:hAnsi="Arial" w:cs="Arial"/>
          <w:sz w:val="24"/>
          <w:szCs w:val="24"/>
        </w:rPr>
        <w:t>(</w:t>
      </w:r>
      <w:proofErr w:type="spellStart"/>
      <w:r w:rsidR="00191F4B" w:rsidRPr="00191F4B">
        <w:rPr>
          <w:rFonts w:ascii="Arial" w:hAnsi="Arial" w:cs="Arial"/>
          <w:sz w:val="24"/>
          <w:szCs w:val="24"/>
        </w:rPr>
        <w:t>t.j</w:t>
      </w:r>
      <w:proofErr w:type="spellEnd"/>
      <w:r w:rsidR="00191F4B" w:rsidRPr="00191F4B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91F4B" w:rsidRPr="00191F4B">
        <w:rPr>
          <w:rFonts w:ascii="Arial" w:hAnsi="Arial" w:cs="Arial"/>
          <w:sz w:val="24"/>
          <w:szCs w:val="24"/>
        </w:rPr>
        <w:t>25/07/2025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91F4B" w:rsidRPr="00191F4B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91F4B" w:rsidRPr="00355C9D" w:rsidTr="001320EE">
        <w:tc>
          <w:tcPr>
            <w:tcW w:w="1276" w:type="dxa"/>
            <w:shd w:val="clear" w:color="auto" w:fill="auto"/>
            <w:vAlign w:val="center"/>
          </w:tcPr>
          <w:p w:rsidR="00191F4B" w:rsidRPr="00CF7835" w:rsidRDefault="00191F4B" w:rsidP="001320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91F4B" w:rsidRPr="00CF7835" w:rsidRDefault="00191F4B" w:rsidP="001320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Grzegorz Głąb Przedsiębiorstwo Produkcyjno-Handlowo-Usługowe MAL-PLAST s.c.</w:t>
            </w:r>
          </w:p>
          <w:p w:rsidR="00191F4B" w:rsidRPr="00CF7835" w:rsidRDefault="00191F4B" w:rsidP="001320EE">
            <w:pPr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Legnicka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F4B">
              <w:rPr>
                <w:rFonts w:ascii="Arial" w:hAnsi="Arial" w:cs="Arial"/>
                <w:sz w:val="24"/>
                <w:szCs w:val="24"/>
              </w:rPr>
              <w:t>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1F4B" w:rsidRPr="00CF7835" w:rsidRDefault="00191F4B" w:rsidP="001320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F4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1F4B" w:rsidRPr="00CF7835" w:rsidRDefault="00191F4B" w:rsidP="001320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1 451 400.00 zł</w:t>
            </w:r>
          </w:p>
        </w:tc>
      </w:tr>
      <w:tr w:rsidR="00191F4B" w:rsidRPr="00355C9D" w:rsidTr="001320EE">
        <w:tc>
          <w:tcPr>
            <w:tcW w:w="1276" w:type="dxa"/>
            <w:shd w:val="clear" w:color="auto" w:fill="auto"/>
            <w:vAlign w:val="center"/>
          </w:tcPr>
          <w:p w:rsidR="00191F4B" w:rsidRPr="00CF7835" w:rsidRDefault="00191F4B" w:rsidP="001320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191F4B" w:rsidRPr="00CF7835" w:rsidRDefault="00191F4B" w:rsidP="001320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91F4B">
              <w:rPr>
                <w:rFonts w:ascii="Arial" w:hAnsi="Arial" w:cs="Arial"/>
                <w:sz w:val="24"/>
                <w:szCs w:val="24"/>
              </w:rPr>
              <w:t>Tr</w:t>
            </w:r>
            <w:proofErr w:type="spellEnd"/>
            <w:r w:rsidRPr="00191F4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91F4B">
              <w:rPr>
                <w:rFonts w:ascii="Arial" w:hAnsi="Arial" w:cs="Arial"/>
                <w:sz w:val="24"/>
                <w:szCs w:val="24"/>
              </w:rPr>
              <w:t>Building</w:t>
            </w:r>
            <w:proofErr w:type="spellEnd"/>
            <w:r w:rsidRPr="00191F4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91F4B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191F4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91F4B" w:rsidRPr="00CF7835" w:rsidRDefault="00191F4B" w:rsidP="001320EE">
            <w:pPr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Kilińskiego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F4B">
              <w:rPr>
                <w:rFonts w:ascii="Arial" w:hAnsi="Arial" w:cs="Arial"/>
                <w:sz w:val="24"/>
                <w:szCs w:val="24"/>
              </w:rPr>
              <w:t>7/16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1F4B" w:rsidRPr="00CF7835" w:rsidRDefault="00191F4B" w:rsidP="001320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F4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1F4B" w:rsidRPr="00CF7835" w:rsidRDefault="00191F4B" w:rsidP="001320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1 676 371.71 zł</w:t>
            </w:r>
          </w:p>
        </w:tc>
      </w:tr>
      <w:tr w:rsidR="00191F4B" w:rsidRPr="00355C9D" w:rsidTr="001320EE">
        <w:tc>
          <w:tcPr>
            <w:tcW w:w="1276" w:type="dxa"/>
            <w:shd w:val="clear" w:color="auto" w:fill="auto"/>
            <w:vAlign w:val="center"/>
          </w:tcPr>
          <w:p w:rsidR="00191F4B" w:rsidRPr="00CF7835" w:rsidRDefault="00191F4B" w:rsidP="001320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191F4B" w:rsidRPr="00CF7835" w:rsidRDefault="00191F4B" w:rsidP="001320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 xml:space="preserve">F.U.H. "DZIEDZICKI" Marcin </w:t>
            </w:r>
            <w:proofErr w:type="spellStart"/>
            <w:r w:rsidRPr="00191F4B">
              <w:rPr>
                <w:rFonts w:ascii="Arial" w:hAnsi="Arial" w:cs="Arial"/>
                <w:sz w:val="24"/>
                <w:szCs w:val="24"/>
              </w:rPr>
              <w:t>Dziedzicki</w:t>
            </w:r>
            <w:proofErr w:type="spellEnd"/>
          </w:p>
          <w:p w:rsidR="00191F4B" w:rsidRPr="00CF7835" w:rsidRDefault="00191F4B" w:rsidP="001320EE">
            <w:pPr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Stawowa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F4B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1F4B" w:rsidRPr="00CF7835" w:rsidRDefault="00191F4B" w:rsidP="001320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F4B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1F4B" w:rsidRPr="00CF7835" w:rsidRDefault="00191F4B" w:rsidP="001320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F4B">
              <w:rPr>
                <w:rFonts w:ascii="Arial" w:hAnsi="Arial" w:cs="Arial"/>
                <w:sz w:val="24"/>
                <w:szCs w:val="24"/>
              </w:rPr>
              <w:t>2 091 000.00 zł</w:t>
            </w:r>
          </w:p>
        </w:tc>
      </w:tr>
    </w:tbl>
    <w:p w:rsidR="00577BC6" w:rsidRPr="00355C9D" w:rsidRDefault="00577BC6" w:rsidP="00B8073A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C91" w:rsidRDefault="00BC6C91">
      <w:r>
        <w:separator/>
      </w:r>
    </w:p>
  </w:endnote>
  <w:endnote w:type="continuationSeparator" w:id="0">
    <w:p w:rsidR="00BC6C91" w:rsidRDefault="00BC6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8073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8073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6C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C91" w:rsidRDefault="00BC6C91">
      <w:r>
        <w:separator/>
      </w:r>
    </w:p>
  </w:footnote>
  <w:footnote w:type="continuationSeparator" w:id="0">
    <w:p w:rsidR="00BC6C91" w:rsidRDefault="00BC6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F4B" w:rsidRDefault="00191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3A" w:rsidRPr="00B8073A" w:rsidRDefault="00B8073A" w:rsidP="00B8073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8073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B8073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B8073A" w:rsidRPr="00B8073A" w:rsidRDefault="00B8073A" w:rsidP="00B8073A">
    <w:pPr>
      <w:spacing w:line="276" w:lineRule="auto"/>
      <w:rPr>
        <w:rFonts w:ascii="Roboto" w:hAnsi="Roboto"/>
        <w:b/>
        <w:bCs/>
        <w:sz w:val="24"/>
        <w:szCs w:val="18"/>
      </w:rPr>
    </w:pPr>
  </w:p>
  <w:p w:rsidR="00B8073A" w:rsidRPr="00B8073A" w:rsidRDefault="00B8073A" w:rsidP="00B8073A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val="x-none" w:eastAsia="en-US"/>
      </w:rPr>
    </w:pPr>
  </w:p>
  <w:p w:rsidR="00191F4B" w:rsidRDefault="00191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F4B" w:rsidRDefault="00191F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6C91"/>
    <w:rsid w:val="00007727"/>
    <w:rsid w:val="00017720"/>
    <w:rsid w:val="00035488"/>
    <w:rsid w:val="000C1C6D"/>
    <w:rsid w:val="000D7F25"/>
    <w:rsid w:val="000E00E5"/>
    <w:rsid w:val="001146A4"/>
    <w:rsid w:val="00173B20"/>
    <w:rsid w:val="00191F4B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8073A"/>
    <w:rsid w:val="00BC6C91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2CF7701A-3BAA-415C-92A8-E3B99ADEF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2025-07-25T11:20:00Z</dcterms:created>
  <dcterms:modified xsi:type="dcterms:W3CDTF">2025-07-25T11:20:00Z</dcterms:modified>
</cp:coreProperties>
</file>