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E8" w:rsidRDefault="00CB5DE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6B60B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B60B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B60B6">
        <w:rPr>
          <w:rFonts w:ascii="Arial" w:hAnsi="Arial" w:cs="Arial"/>
          <w:sz w:val="24"/>
          <w:szCs w:val="24"/>
        </w:rPr>
        <w:t>2025-07-25</w:t>
      </w:r>
    </w:p>
    <w:p w:rsidR="00CF7835" w:rsidRPr="009432A1" w:rsidRDefault="006B60B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60B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B60B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B60B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B60B6">
        <w:rPr>
          <w:rFonts w:ascii="Arial" w:hAnsi="Arial" w:cs="Arial"/>
          <w:sz w:val="24"/>
          <w:szCs w:val="24"/>
        </w:rPr>
        <w:t>69</w:t>
      </w:r>
    </w:p>
    <w:p w:rsidR="00CF7835" w:rsidRPr="009432A1" w:rsidRDefault="006B60B6" w:rsidP="00CF7835">
      <w:pPr>
        <w:rPr>
          <w:rFonts w:ascii="Arial" w:hAnsi="Arial" w:cs="Arial"/>
          <w:sz w:val="24"/>
          <w:szCs w:val="24"/>
        </w:rPr>
      </w:pPr>
      <w:r w:rsidRPr="006B60B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B60B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B60B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0B6">
              <w:rPr>
                <w:rFonts w:ascii="Arial" w:hAnsi="Arial" w:cs="Arial"/>
                <w:bCs/>
                <w:sz w:val="24"/>
                <w:szCs w:val="24"/>
              </w:rPr>
              <w:t>Promocja Politechniki Częstochowskiej przez zespół męskiej drużyny piłki siatkowej biorący udział w rozgrywkach organizowanych przez Polską Ligę Siatkówki S.A. (PlusLiga)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B60B6" w:rsidRPr="004E4B64" w:rsidTr="00BE3091">
        <w:tc>
          <w:tcPr>
            <w:tcW w:w="2269" w:type="dxa"/>
            <w:shd w:val="clear" w:color="auto" w:fill="auto"/>
          </w:tcPr>
          <w:p w:rsidR="006B60B6" w:rsidRPr="004E4B64" w:rsidRDefault="006B60B6" w:rsidP="00BE30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60B6" w:rsidRPr="004E4B64" w:rsidRDefault="006B60B6" w:rsidP="00BE30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60B6">
              <w:rPr>
                <w:rFonts w:ascii="Arial" w:hAnsi="Arial" w:cs="Arial"/>
                <w:bCs/>
                <w:sz w:val="24"/>
                <w:szCs w:val="24"/>
              </w:rPr>
              <w:t>RZ-DZP.261.8.2025.MM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B60B6" w:rsidRPr="006B60B6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B60B6" w:rsidRPr="006B60B6">
        <w:rPr>
          <w:rFonts w:ascii="Arial" w:hAnsi="Arial" w:cs="Arial"/>
          <w:sz w:val="24"/>
          <w:szCs w:val="24"/>
        </w:rPr>
        <w:t>25/07/2025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B60B6" w:rsidRPr="006B60B6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245"/>
        <w:gridCol w:w="2551"/>
      </w:tblGrid>
      <w:tr w:rsidR="00D665F5" w:rsidRPr="00355C9D" w:rsidTr="00CB5DE8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CB5DE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D665F5" w:rsidRPr="00CF7835" w:rsidRDefault="00D665F5" w:rsidP="00CB5DE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D665F5" w:rsidRPr="00CF7835" w:rsidRDefault="00D665F5" w:rsidP="00CB5DE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B60B6" w:rsidRPr="00355C9D" w:rsidTr="00CB5DE8">
        <w:tc>
          <w:tcPr>
            <w:tcW w:w="1276" w:type="dxa"/>
            <w:shd w:val="clear" w:color="auto" w:fill="auto"/>
            <w:vAlign w:val="center"/>
          </w:tcPr>
          <w:p w:rsidR="006B60B6" w:rsidRPr="00CF7835" w:rsidRDefault="006B60B6" w:rsidP="00CB5DE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6B60B6" w:rsidRPr="00CF7835" w:rsidRDefault="006B60B6" w:rsidP="00CB5DE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B60B6">
              <w:rPr>
                <w:rFonts w:ascii="Arial" w:hAnsi="Arial" w:cs="Arial"/>
                <w:sz w:val="24"/>
                <w:szCs w:val="24"/>
              </w:rPr>
              <w:t>Klub Sportowy Norwid Częstochowa Sp.</w:t>
            </w:r>
            <w:r w:rsidR="00CB5DE8">
              <w:rPr>
                <w:rFonts w:ascii="Arial" w:hAnsi="Arial" w:cs="Arial"/>
                <w:sz w:val="24"/>
                <w:szCs w:val="24"/>
              </w:rPr>
              <w:t xml:space="preserve"> z </w:t>
            </w:r>
            <w:r w:rsidRPr="006B60B6"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6B60B6" w:rsidRPr="00CF7835" w:rsidRDefault="006B60B6" w:rsidP="00CB5DE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B60B6">
              <w:rPr>
                <w:rFonts w:ascii="Arial" w:hAnsi="Arial" w:cs="Arial"/>
                <w:sz w:val="24"/>
                <w:szCs w:val="24"/>
              </w:rPr>
              <w:t>Żużlowa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60B6">
              <w:rPr>
                <w:rFonts w:ascii="Arial" w:hAnsi="Arial" w:cs="Arial"/>
                <w:sz w:val="24"/>
                <w:szCs w:val="24"/>
              </w:rPr>
              <w:t>4/2.052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B60B6" w:rsidRPr="00CF7835" w:rsidRDefault="006B60B6" w:rsidP="00CB5DE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60B6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B60B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60B6" w:rsidRPr="00CF7835" w:rsidRDefault="006B60B6" w:rsidP="00CB5DE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B6">
              <w:rPr>
                <w:rFonts w:ascii="Arial" w:hAnsi="Arial" w:cs="Arial"/>
                <w:sz w:val="24"/>
                <w:szCs w:val="24"/>
              </w:rPr>
              <w:t>1 230 000.00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680" w:rsidRDefault="00B21680">
      <w:r>
        <w:separator/>
      </w:r>
    </w:p>
  </w:endnote>
  <w:endnote w:type="continuationSeparator" w:id="0">
    <w:p w:rsidR="00B21680" w:rsidRDefault="00B21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CB5DE8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5D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680" w:rsidRDefault="00B21680">
      <w:r>
        <w:separator/>
      </w:r>
    </w:p>
  </w:footnote>
  <w:footnote w:type="continuationSeparator" w:id="0">
    <w:p w:rsidR="00B21680" w:rsidRDefault="00B21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B6" w:rsidRDefault="006B6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DE8" w:rsidRPr="0062295F" w:rsidRDefault="00CB5DE8" w:rsidP="00CB5D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6B60B6" w:rsidRDefault="006B6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B6" w:rsidRDefault="006B60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168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60B6"/>
    <w:rsid w:val="00843263"/>
    <w:rsid w:val="00861E75"/>
    <w:rsid w:val="008A26A5"/>
    <w:rsid w:val="008F318B"/>
    <w:rsid w:val="00960CEB"/>
    <w:rsid w:val="009D19BD"/>
    <w:rsid w:val="009F189D"/>
    <w:rsid w:val="00A80738"/>
    <w:rsid w:val="00B21680"/>
    <w:rsid w:val="00C236D3"/>
    <w:rsid w:val="00C659E2"/>
    <w:rsid w:val="00CB0802"/>
    <w:rsid w:val="00CB5DE8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E2A883F"/>
  <w15:chartTrackingRefBased/>
  <w15:docId w15:val="{03609831-8337-49C0-89FA-99D26E8C8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B5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2025-07-25T10:42:00Z</cp:lastPrinted>
  <dcterms:created xsi:type="dcterms:W3CDTF">2025-07-25T10:42:00Z</dcterms:created>
  <dcterms:modified xsi:type="dcterms:W3CDTF">2025-07-25T10:42:00Z</dcterms:modified>
</cp:coreProperties>
</file>