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C4100" w:rsidP="0087136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C410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87136B">
        <w:rPr>
          <w:rFonts w:ascii="Arial" w:hAnsi="Arial" w:cs="Arial"/>
        </w:rPr>
        <w:t>2025-07-24</w:t>
      </w:r>
    </w:p>
    <w:p w:rsidR="00081D13" w:rsidRPr="00353FDC" w:rsidRDefault="00BC4100" w:rsidP="0087136B">
      <w:pPr>
        <w:spacing w:line="360" w:lineRule="auto"/>
        <w:ind w:right="3969"/>
        <w:rPr>
          <w:rFonts w:ascii="Arial" w:hAnsi="Arial" w:cs="Arial"/>
          <w:b/>
          <w:bCs/>
        </w:rPr>
      </w:pPr>
      <w:r w:rsidRPr="00BC4100">
        <w:rPr>
          <w:rFonts w:ascii="Arial" w:hAnsi="Arial" w:cs="Arial"/>
          <w:b/>
          <w:bCs/>
        </w:rPr>
        <w:t>Politechnika Częstochowska</w:t>
      </w:r>
    </w:p>
    <w:p w:rsidR="00081D13" w:rsidRPr="00353FDC" w:rsidRDefault="00BC4100" w:rsidP="0087136B">
      <w:pPr>
        <w:spacing w:line="360" w:lineRule="auto"/>
        <w:ind w:right="3969"/>
        <w:rPr>
          <w:rFonts w:ascii="Arial" w:hAnsi="Arial" w:cs="Arial"/>
        </w:rPr>
      </w:pPr>
      <w:r w:rsidRPr="00BC410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C4100">
        <w:rPr>
          <w:rFonts w:ascii="Arial" w:hAnsi="Arial" w:cs="Arial"/>
        </w:rPr>
        <w:t>69</w:t>
      </w:r>
    </w:p>
    <w:p w:rsidR="00081D13" w:rsidRPr="00353FDC" w:rsidRDefault="00BC4100" w:rsidP="0087136B">
      <w:pPr>
        <w:spacing w:line="360" w:lineRule="auto"/>
        <w:ind w:right="3969"/>
        <w:rPr>
          <w:rFonts w:ascii="Arial" w:hAnsi="Arial" w:cs="Arial"/>
        </w:rPr>
      </w:pPr>
      <w:r w:rsidRPr="00BC410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C4100">
        <w:rPr>
          <w:rFonts w:ascii="Arial" w:hAnsi="Arial" w:cs="Arial"/>
        </w:rPr>
        <w:t>Częstochowa</w:t>
      </w:r>
    </w:p>
    <w:p w:rsidR="00081D13" w:rsidRDefault="00081D13" w:rsidP="0087136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87136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87136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87136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87136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87136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C4100" w:rsidP="008713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4100">
              <w:rPr>
                <w:rFonts w:ascii="Arial" w:hAnsi="Arial" w:cs="Arial"/>
                <w:bCs/>
              </w:rPr>
              <w:t>Przeprowadzenie usługi szkoleniowej dla kadry dydaktycznej kształcącej na kierunku Energetyka Jądrowa, w ramach projektu pn. "</w:t>
            </w:r>
            <w:proofErr w:type="spellStart"/>
            <w:r w:rsidRPr="00BC4100">
              <w:rPr>
                <w:rFonts w:ascii="Arial" w:hAnsi="Arial" w:cs="Arial"/>
                <w:bCs/>
              </w:rPr>
              <w:t>PCz</w:t>
            </w:r>
            <w:proofErr w:type="spellEnd"/>
            <w:r w:rsidRPr="00BC4100">
              <w:rPr>
                <w:rFonts w:ascii="Arial" w:hAnsi="Arial" w:cs="Arial"/>
                <w:bCs/>
              </w:rPr>
              <w:t xml:space="preserve"> kształci kadrę dla rozwoju gospodarki" FERS.01.05-IP.08-0286/23</w:t>
            </w:r>
          </w:p>
        </w:tc>
      </w:tr>
      <w:tr w:rsidR="00BC4100" w:rsidRPr="00353FDC" w:rsidTr="00716ED3">
        <w:tc>
          <w:tcPr>
            <w:tcW w:w="2269" w:type="dxa"/>
            <w:shd w:val="clear" w:color="auto" w:fill="auto"/>
          </w:tcPr>
          <w:p w:rsidR="00BC4100" w:rsidRPr="00353FDC" w:rsidRDefault="00BC4100" w:rsidP="008713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C4100" w:rsidRPr="00353FDC" w:rsidRDefault="00BC4100" w:rsidP="008713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4100">
              <w:rPr>
                <w:rFonts w:ascii="Arial" w:hAnsi="Arial" w:cs="Arial"/>
                <w:bCs/>
              </w:rPr>
              <w:t>RK-NZ.262.12.2025.MT</w:t>
            </w:r>
          </w:p>
        </w:tc>
      </w:tr>
    </w:tbl>
    <w:p w:rsidR="00081D13" w:rsidRDefault="00081D13" w:rsidP="0087136B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87136B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C4100" w:rsidRPr="00BC410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C4100" w:rsidRPr="00BC4100">
        <w:rPr>
          <w:rFonts w:ascii="Arial" w:hAnsi="Arial" w:cs="Arial"/>
        </w:rPr>
        <w:t>(</w:t>
      </w:r>
      <w:proofErr w:type="spellStart"/>
      <w:r w:rsidR="00BC4100" w:rsidRPr="00BC4100">
        <w:rPr>
          <w:rFonts w:ascii="Arial" w:hAnsi="Arial" w:cs="Arial"/>
        </w:rPr>
        <w:t>t.j</w:t>
      </w:r>
      <w:proofErr w:type="spellEnd"/>
      <w:r w:rsidR="00BC4100" w:rsidRPr="00BC4100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C4100" w:rsidRPr="00E1738E" w:rsidTr="00716E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C4100" w:rsidRDefault="00BC4100" w:rsidP="0087136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C4100">
              <w:rPr>
                <w:rFonts w:ascii="Arial" w:hAnsi="Arial" w:cs="Arial"/>
                <w:b/>
              </w:rPr>
              <w:lastRenderedPageBreak/>
              <w:t>Narodowe Centrum Badań Jądrowych</w:t>
            </w:r>
          </w:p>
          <w:p w:rsidR="00BC4100" w:rsidRPr="00AC1F4A" w:rsidRDefault="00BC4100" w:rsidP="0087136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C4100">
              <w:rPr>
                <w:rFonts w:ascii="Arial" w:hAnsi="Arial" w:cs="Arial"/>
                <w:bCs/>
              </w:rPr>
              <w:t xml:space="preserve">Andrzeja </w:t>
            </w:r>
            <w:proofErr w:type="spellStart"/>
            <w:r w:rsidRPr="00BC4100">
              <w:rPr>
                <w:rFonts w:ascii="Arial" w:hAnsi="Arial" w:cs="Arial"/>
                <w:bCs/>
              </w:rPr>
              <w:t>Sołtana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C4100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C4100" w:rsidRPr="00E1738E" w:rsidRDefault="00BC4100" w:rsidP="0087136B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BC4100">
              <w:rPr>
                <w:rFonts w:ascii="Arial" w:hAnsi="Arial" w:cs="Arial"/>
                <w:bCs/>
              </w:rPr>
              <w:t>05-400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C4100">
              <w:rPr>
                <w:rFonts w:ascii="Arial" w:hAnsi="Arial" w:cs="Arial"/>
                <w:bCs/>
              </w:rPr>
              <w:t>Otwock</w:t>
            </w:r>
          </w:p>
          <w:p w:rsidR="00BC4100" w:rsidRPr="00BC506C" w:rsidRDefault="00BC4100" w:rsidP="0087136B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C4100">
              <w:rPr>
                <w:rFonts w:ascii="Arial" w:hAnsi="Arial" w:cs="Arial"/>
                <w:b/>
              </w:rPr>
              <w:t>88 000.00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C4100" w:rsidRPr="00E1738E" w:rsidRDefault="00BC4100" w:rsidP="0087136B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C4100" w:rsidRPr="00E1738E" w:rsidRDefault="00BC4100" w:rsidP="008713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C4100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87136B">
              <w:rPr>
                <w:rFonts w:ascii="Arial" w:hAnsi="Arial" w:cs="Arial"/>
              </w:rPr>
              <w:t xml:space="preserve">          </w:t>
            </w:r>
            <w:r w:rsidRPr="00BC4100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  <w:bookmarkStart w:id="2" w:name="_GoBack"/>
        <w:bookmarkEnd w:id="2"/>
      </w:tr>
    </w:tbl>
    <w:p w:rsidR="00081D13" w:rsidRPr="008D02AA" w:rsidRDefault="00081D13" w:rsidP="0087136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2410"/>
        <w:gridCol w:w="2268"/>
      </w:tblGrid>
      <w:tr w:rsidR="0087136B" w:rsidRPr="0087136B" w:rsidTr="0087136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87136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7136B" w:rsidRPr="0087136B" w:rsidRDefault="0087136B" w:rsidP="0087136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136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87136B" w:rsidRPr="0087136B" w:rsidTr="0087136B">
        <w:tc>
          <w:tcPr>
            <w:tcW w:w="851" w:type="dxa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87136B" w:rsidRPr="0087136B" w:rsidRDefault="0087136B" w:rsidP="0087136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36B">
              <w:rPr>
                <w:rFonts w:ascii="Arial" w:hAnsi="Arial" w:cs="Arial"/>
                <w:b/>
                <w:sz w:val="24"/>
                <w:szCs w:val="24"/>
              </w:rPr>
              <w:t>Narodowe Centrum Badań Jądrowych</w:t>
            </w:r>
          </w:p>
          <w:p w:rsidR="0087136B" w:rsidRPr="0087136B" w:rsidRDefault="0087136B" w:rsidP="008713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Andrzeja </w:t>
            </w:r>
            <w:proofErr w:type="spellStart"/>
            <w:r w:rsidRPr="0087136B">
              <w:rPr>
                <w:rFonts w:ascii="Arial" w:hAnsi="Arial" w:cs="Arial"/>
                <w:bCs/>
                <w:sz w:val="24"/>
                <w:szCs w:val="24"/>
              </w:rPr>
              <w:t>Sołtana</w:t>
            </w:r>
            <w:proofErr w:type="spellEnd"/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7136B" w:rsidRPr="0087136B" w:rsidRDefault="0087136B" w:rsidP="008713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7136B">
              <w:rPr>
                <w:rFonts w:ascii="Arial" w:hAnsi="Arial" w:cs="Arial"/>
                <w:bCs/>
                <w:sz w:val="24"/>
                <w:szCs w:val="24"/>
              </w:rPr>
              <w:t>05-400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>Otwock</w:t>
            </w:r>
          </w:p>
        </w:tc>
        <w:tc>
          <w:tcPr>
            <w:tcW w:w="2410" w:type="dxa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87136B" w:rsidRPr="0087136B" w:rsidTr="0087136B">
        <w:tc>
          <w:tcPr>
            <w:tcW w:w="851" w:type="dxa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87136B" w:rsidRPr="0087136B" w:rsidRDefault="0087136B" w:rsidP="0087136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36B">
              <w:rPr>
                <w:rFonts w:ascii="Arial" w:hAnsi="Arial" w:cs="Arial"/>
                <w:b/>
                <w:sz w:val="24"/>
                <w:szCs w:val="24"/>
              </w:rPr>
              <w:t>ZESPÓŁ EKSPERTÓW MANAGER Pelczar spółka jawna</w:t>
            </w:r>
          </w:p>
          <w:p w:rsidR="0087136B" w:rsidRPr="0087136B" w:rsidRDefault="0087136B" w:rsidP="008713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7136B">
              <w:rPr>
                <w:rFonts w:ascii="Arial" w:hAnsi="Arial" w:cs="Arial"/>
                <w:bCs/>
                <w:sz w:val="24"/>
                <w:szCs w:val="24"/>
              </w:rPr>
              <w:t>Czyżówka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>14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>/09</w:t>
            </w:r>
          </w:p>
          <w:p w:rsidR="0087136B" w:rsidRPr="0087136B" w:rsidRDefault="0087136B" w:rsidP="008713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7136B">
              <w:rPr>
                <w:rFonts w:ascii="Arial" w:hAnsi="Arial" w:cs="Arial"/>
                <w:bCs/>
                <w:sz w:val="24"/>
                <w:szCs w:val="24"/>
              </w:rPr>
              <w:t>30-526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136B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2410" w:type="dxa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 xml:space="preserve">  63,77</w:t>
            </w:r>
          </w:p>
        </w:tc>
        <w:tc>
          <w:tcPr>
            <w:tcW w:w="2268" w:type="dxa"/>
            <w:vAlign w:val="center"/>
          </w:tcPr>
          <w:p w:rsidR="0087136B" w:rsidRPr="0087136B" w:rsidRDefault="0087136B" w:rsidP="00871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36B">
              <w:rPr>
                <w:rFonts w:ascii="Arial" w:hAnsi="Arial" w:cs="Arial"/>
                <w:sz w:val="24"/>
                <w:szCs w:val="24"/>
              </w:rPr>
              <w:t xml:space="preserve">  63,77</w:t>
            </w:r>
          </w:p>
        </w:tc>
      </w:tr>
    </w:tbl>
    <w:p w:rsidR="00E85D70" w:rsidRPr="0087136B" w:rsidRDefault="00E85D70" w:rsidP="0087136B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87136B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9F8" w:rsidRDefault="005D39F8">
      <w:r>
        <w:separator/>
      </w:r>
    </w:p>
  </w:endnote>
  <w:endnote w:type="continuationSeparator" w:id="0">
    <w:p w:rsidR="005D39F8" w:rsidRDefault="005D3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100" w:rsidRDefault="00BC4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36B" w:rsidRPr="0087136B" w:rsidRDefault="0087136B" w:rsidP="0087136B">
    <w:pPr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w:pict>
        <v:line id="Łącznik prosty 7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87136B">
      <w:rPr>
        <w:rFonts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98pt;height:33pt;visibility:visible;mso-wrap-style:square">
          <v:imagedata r:id="rId1" o:title="pcz_logo_pol_poziom_mono" croptop="1f" cropbottom="8995f"/>
        </v:shape>
      </w:pict>
    </w:r>
  </w:p>
  <w:p w:rsidR="0087136B" w:rsidRPr="0087136B" w:rsidRDefault="0087136B" w:rsidP="0087136B">
    <w:pPr>
      <w:spacing w:line="276" w:lineRule="auto"/>
      <w:ind w:right="-852"/>
      <w:rPr>
        <w:rFonts w:ascii="Roboto" w:hAnsi="Roboto" w:cs="Arial"/>
        <w:b/>
        <w:bCs/>
        <w:szCs w:val="18"/>
      </w:rPr>
    </w:pPr>
    <w:r w:rsidRPr="0087136B"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87136B" w:rsidRPr="0087136B" w:rsidRDefault="0087136B" w:rsidP="0087136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87136B">
      <w:rPr>
        <w:rFonts w:ascii="Roboto" w:eastAsia="Calibri" w:hAnsi="Roboto" w:cs="Arial"/>
        <w:b/>
        <w:bCs/>
        <w:sz w:val="22"/>
        <w:szCs w:val="18"/>
        <w:lang w:eastAsia="en-US"/>
      </w:rPr>
      <w:t>FERS.01.05-IP.08-0286/23</w:t>
    </w:r>
    <w:r w:rsidRPr="0087136B">
      <w:rPr>
        <w:rFonts w:ascii="Roboto" w:eastAsia="Calibri" w:hAnsi="Roboto"/>
        <w:color w:val="000000"/>
        <w:sz w:val="20"/>
        <w:szCs w:val="22"/>
        <w:lang w:eastAsia="en-US"/>
      </w:rPr>
      <w:br/>
    </w:r>
    <w:r w:rsidRPr="0087136B">
      <w:rPr>
        <w:rFonts w:ascii="Roboto" w:eastAsia="Calibri" w:hAnsi="Roboto" w:cs="Arial"/>
        <w:b/>
        <w:color w:val="13357A"/>
        <w:sz w:val="18"/>
        <w:szCs w:val="18"/>
        <w:lang w:eastAsia="en-US"/>
      </w:rPr>
      <w:t>www.czp.pcz.pl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7136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7136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100" w:rsidRDefault="00BC4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9F8" w:rsidRDefault="005D39F8">
      <w:r>
        <w:separator/>
      </w:r>
    </w:p>
  </w:footnote>
  <w:footnote w:type="continuationSeparator" w:id="0">
    <w:p w:rsidR="005D39F8" w:rsidRDefault="005D3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100" w:rsidRDefault="00BC4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36B" w:rsidRPr="0087136B" w:rsidRDefault="0087136B" w:rsidP="0087136B">
    <w:pPr>
      <w:tabs>
        <w:tab w:val="center" w:pos="5103"/>
        <w:tab w:val="right" w:pos="9923"/>
      </w:tabs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0" type="#_x0000_t75" style="position:absolute;margin-left:13.15pt;margin-top:-31.6pt;width:425.2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FERS_RP_UE_RGB-1" croptop="6699f" cropbottom="6922f"/>
          <w10:wrap anchorx="margin"/>
        </v:shape>
      </w:pict>
    </w:r>
  </w:p>
  <w:p w:rsidR="0087136B" w:rsidRPr="0087136B" w:rsidRDefault="0087136B" w:rsidP="0087136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>
        <v:line id="Łącznik prosty 9" o:spid="_x0000_s204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</w:p>
  <w:p w:rsidR="00BC4100" w:rsidRDefault="00BC4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100" w:rsidRDefault="00BC41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9F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39F8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136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100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32FF3AB"/>
  <w15:chartTrackingRefBased/>
  <w15:docId w15:val="{12EC78E7-3B2D-49E5-BC3F-FB0B80A33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2025-07-22T08:46:00Z</dcterms:created>
  <dcterms:modified xsi:type="dcterms:W3CDTF">2025-07-22T08:46:00Z</dcterms:modified>
</cp:coreProperties>
</file>