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D42CC" w:rsidRPr="008D42C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D42C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D42CC">
        <w:rPr>
          <w:rFonts w:ascii="Arial" w:hAnsi="Arial" w:cs="Arial"/>
        </w:rPr>
        <w:t>Politechnika Częstochowska</w:t>
      </w:r>
    </w:p>
    <w:p w:rsidR="006676AE" w:rsidRPr="0012157F" w:rsidRDefault="008D42C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D42C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8D42C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D42C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D42C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8D42C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42CC" w:rsidRPr="0012157F" w:rsidTr="00644290">
        <w:tc>
          <w:tcPr>
            <w:tcW w:w="9104" w:type="dxa"/>
            <w:shd w:val="clear" w:color="auto" w:fill="D9D9D9"/>
          </w:tcPr>
          <w:p w:rsidR="008D42CC" w:rsidRPr="0012157F" w:rsidRDefault="008D42CC" w:rsidP="0064429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D42CC" w:rsidRPr="0012157F" w:rsidRDefault="008D42CC" w:rsidP="0064429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D42C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D42C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D42C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8D42CC" w:rsidRPr="0042369B" w:rsidRDefault="008D42CC" w:rsidP="0042369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8D42C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42C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automatycznego systemu bezpośredniego zatężenia dla WIIŚ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D42CC" w:rsidRPr="00A2540E" w:rsidTr="00644290">
        <w:tc>
          <w:tcPr>
            <w:tcW w:w="2269" w:type="dxa"/>
            <w:shd w:val="clear" w:color="auto" w:fill="auto"/>
          </w:tcPr>
          <w:p w:rsidR="008D42CC" w:rsidRPr="00A2540E" w:rsidRDefault="008D42CC" w:rsidP="0064429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42CC" w:rsidRPr="00A2540E" w:rsidRDefault="008D42CC" w:rsidP="0064429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D42C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RK-DZP.261.9.2025.JP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D42CC" w:rsidRPr="008D42C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B13" w:rsidRDefault="00490B13" w:rsidP="0038231F">
      <w:pPr>
        <w:spacing w:after="0" w:line="240" w:lineRule="auto"/>
      </w:pPr>
      <w:r>
        <w:separator/>
      </w:r>
    </w:p>
  </w:endnote>
  <w:endnote w:type="continuationSeparator" w:id="0">
    <w:p w:rsidR="00490B13" w:rsidRDefault="00490B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2CC" w:rsidRDefault="008D42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369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369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2CC" w:rsidRDefault="008D42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B13" w:rsidRDefault="00490B13" w:rsidP="0038231F">
      <w:pPr>
        <w:spacing w:after="0" w:line="240" w:lineRule="auto"/>
      </w:pPr>
      <w:r>
        <w:separator/>
      </w:r>
    </w:p>
  </w:footnote>
  <w:footnote w:type="continuationSeparator" w:id="0">
    <w:p w:rsidR="00490B13" w:rsidRDefault="00490B1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2CC" w:rsidRDefault="008D42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2CC" w:rsidRDefault="008D42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42CC" w:rsidRDefault="008D42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0B1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2369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0B13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D42CC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F14B31"/>
  <w15:docId w15:val="{9AB35992-18E4-4BA2-8465-73A682CBF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ECA53-5636-4F53-9F05-0A05C13D9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2025-07-21T11:17:00Z</dcterms:created>
  <dcterms:modified xsi:type="dcterms:W3CDTF">2025-07-21T11:17:00Z</dcterms:modified>
</cp:coreProperties>
</file>