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E15BB8" w:rsidP="00E23BE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15BB8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E15BB8">
        <w:rPr>
          <w:rFonts w:ascii="Arial" w:hAnsi="Arial" w:cs="Arial"/>
          <w:sz w:val="24"/>
          <w:szCs w:val="24"/>
        </w:rPr>
        <w:t>2025-07-24</w:t>
      </w:r>
    </w:p>
    <w:p w:rsidR="00986737" w:rsidRPr="009432A1" w:rsidRDefault="00E15BB8" w:rsidP="00E23B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15BB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E15BB8" w:rsidP="00E23BEE">
      <w:pPr>
        <w:spacing w:line="360" w:lineRule="auto"/>
        <w:rPr>
          <w:rFonts w:ascii="Arial" w:hAnsi="Arial" w:cs="Arial"/>
          <w:sz w:val="24"/>
          <w:szCs w:val="24"/>
        </w:rPr>
      </w:pPr>
      <w:r w:rsidRPr="00E15BB8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15BB8">
        <w:rPr>
          <w:rFonts w:ascii="Arial" w:hAnsi="Arial" w:cs="Arial"/>
          <w:sz w:val="24"/>
          <w:szCs w:val="24"/>
        </w:rPr>
        <w:t>69</w:t>
      </w:r>
    </w:p>
    <w:p w:rsidR="00986737" w:rsidRPr="009432A1" w:rsidRDefault="00E15BB8" w:rsidP="00E23BEE">
      <w:pPr>
        <w:spacing w:line="360" w:lineRule="auto"/>
        <w:rPr>
          <w:rFonts w:ascii="Arial" w:hAnsi="Arial" w:cs="Arial"/>
          <w:sz w:val="24"/>
          <w:szCs w:val="24"/>
        </w:rPr>
      </w:pPr>
      <w:r w:rsidRPr="00E15BB8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15BB8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E23BEE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E23BEE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E23BEE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E23BE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E23BE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E15BB8" w:rsidP="00E23B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15BB8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15BB8" w:rsidRPr="004E4B64" w:rsidTr="004456B8">
        <w:tc>
          <w:tcPr>
            <w:tcW w:w="2269" w:type="dxa"/>
            <w:shd w:val="clear" w:color="auto" w:fill="auto"/>
          </w:tcPr>
          <w:p w:rsidR="00E15BB8" w:rsidRPr="004E4B64" w:rsidRDefault="00E15BB8" w:rsidP="00E23B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15BB8" w:rsidRPr="004E4B64" w:rsidRDefault="00E15BB8" w:rsidP="00E23B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15BB8">
              <w:rPr>
                <w:rFonts w:ascii="Arial" w:hAnsi="Arial" w:cs="Arial"/>
                <w:bCs/>
                <w:sz w:val="24"/>
                <w:szCs w:val="24"/>
              </w:rPr>
              <w:t>RZ-DZP.261.6.2025.MT</w:t>
            </w:r>
          </w:p>
        </w:tc>
      </w:tr>
    </w:tbl>
    <w:p w:rsidR="00A80738" w:rsidRPr="00986737" w:rsidRDefault="00A80738" w:rsidP="00E23BEE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E23BE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15BB8" w:rsidRPr="00E15BB8">
        <w:rPr>
          <w:rFonts w:ascii="Arial" w:hAnsi="Arial" w:cs="Arial"/>
          <w:sz w:val="24"/>
          <w:szCs w:val="24"/>
        </w:rPr>
        <w:t>(</w:t>
      </w:r>
      <w:proofErr w:type="spellStart"/>
      <w:r w:rsidR="00E15BB8" w:rsidRPr="00E15BB8">
        <w:rPr>
          <w:rFonts w:ascii="Arial" w:hAnsi="Arial" w:cs="Arial"/>
          <w:sz w:val="24"/>
          <w:szCs w:val="24"/>
        </w:rPr>
        <w:t>t.j</w:t>
      </w:r>
      <w:proofErr w:type="spellEnd"/>
      <w:r w:rsidR="00E15BB8" w:rsidRPr="00E15BB8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E23BEE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15BB8" w:rsidRPr="00E15BB8">
        <w:rPr>
          <w:rFonts w:ascii="Arial" w:hAnsi="Arial" w:cs="Arial"/>
          <w:sz w:val="24"/>
          <w:szCs w:val="24"/>
        </w:rPr>
        <w:t>24/07/2025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15BB8" w:rsidRPr="00E15BB8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E23BE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E23BE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E23BE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E23BE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15BB8" w:rsidRPr="00BB547B" w:rsidTr="004456B8"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15BB8" w:rsidRPr="00986737" w:rsidRDefault="00E15BB8" w:rsidP="00E23BE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E15BB8" w:rsidRPr="00986737" w:rsidRDefault="00E15BB8" w:rsidP="00E23BE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15BB8" w:rsidRPr="00986737" w:rsidRDefault="00E15BB8" w:rsidP="00E23BE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31 734.00 zł</w:t>
            </w:r>
          </w:p>
        </w:tc>
      </w:tr>
      <w:tr w:rsidR="00E15BB8" w:rsidRPr="00BB547B" w:rsidTr="004456B8"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15BB8" w:rsidRPr="00986737" w:rsidRDefault="00E15BB8" w:rsidP="00E23BE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E15BB8" w:rsidRPr="00986737" w:rsidRDefault="00E15BB8" w:rsidP="00E23BE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lastRenderedPageBreak/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15BB8" w:rsidRPr="00986737" w:rsidRDefault="00E15BB8" w:rsidP="00E23BE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lastRenderedPageBreak/>
              <w:t>9 225.00 zł</w:t>
            </w:r>
          </w:p>
        </w:tc>
      </w:tr>
      <w:tr w:rsidR="00E15BB8" w:rsidRPr="00BB547B" w:rsidTr="004456B8"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E15BB8" w:rsidRPr="00986737" w:rsidRDefault="00E15BB8" w:rsidP="00E23BE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E15BB8" w:rsidRPr="00986737" w:rsidRDefault="00E15BB8" w:rsidP="00E23BE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15BB8" w:rsidRPr="00986737" w:rsidRDefault="00E15BB8" w:rsidP="00E23BE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3 321.00 zł</w:t>
            </w:r>
          </w:p>
        </w:tc>
      </w:tr>
      <w:tr w:rsidR="00E15BB8" w:rsidRPr="00BB547B" w:rsidTr="004456B8"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E15BB8" w:rsidRPr="00986737" w:rsidRDefault="00E15BB8" w:rsidP="00E23BE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E15BB8" w:rsidRPr="00986737" w:rsidRDefault="00E15BB8" w:rsidP="00E23BE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15BB8" w:rsidRPr="00986737" w:rsidRDefault="00E15BB8" w:rsidP="00E23BE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3 321.00 zł</w:t>
            </w:r>
          </w:p>
        </w:tc>
      </w:tr>
      <w:tr w:rsidR="00E15BB8" w:rsidRPr="00BB547B" w:rsidTr="004456B8"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E15BB8" w:rsidRPr="00986737" w:rsidRDefault="00E15BB8" w:rsidP="00E23BE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E15BB8" w:rsidRPr="00986737" w:rsidRDefault="00E15BB8" w:rsidP="00E23BE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15BB8" w:rsidRPr="00986737" w:rsidRDefault="00E15BB8" w:rsidP="00E23BE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4 920.00 zł</w:t>
            </w:r>
          </w:p>
        </w:tc>
      </w:tr>
      <w:tr w:rsidR="00E15BB8" w:rsidRPr="00BB547B" w:rsidTr="004456B8"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E15BB8" w:rsidRPr="00986737" w:rsidRDefault="00E15BB8" w:rsidP="00E23BE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E15BB8" w:rsidRPr="00986737" w:rsidRDefault="00E15BB8" w:rsidP="00E23BE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15BB8" w:rsidRPr="00986737" w:rsidRDefault="00E15BB8" w:rsidP="00E23BE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24 477.00 zł</w:t>
            </w:r>
          </w:p>
        </w:tc>
      </w:tr>
      <w:tr w:rsidR="00E15BB8" w:rsidRPr="00BB547B" w:rsidTr="004456B8"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15BB8" w:rsidRPr="00986737" w:rsidRDefault="00E15BB8" w:rsidP="00E23BE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E15BB8" w:rsidRPr="00986737" w:rsidRDefault="00E15BB8" w:rsidP="00E23BE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15BB8" w:rsidRPr="00986737" w:rsidRDefault="00E15BB8" w:rsidP="00E23BE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5BB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15BB8" w:rsidRPr="00986737" w:rsidRDefault="00E15BB8" w:rsidP="00E23B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5BB8">
              <w:rPr>
                <w:rFonts w:ascii="Arial" w:hAnsi="Arial" w:cs="Arial"/>
                <w:sz w:val="24"/>
                <w:szCs w:val="24"/>
              </w:rPr>
              <w:t>40 633.05 zł</w:t>
            </w:r>
          </w:p>
        </w:tc>
      </w:tr>
    </w:tbl>
    <w:p w:rsidR="00C236D3" w:rsidRPr="00BB547B" w:rsidRDefault="00C236D3" w:rsidP="00E23BE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0"/>
      <w:bookmarkEnd w:id="1"/>
    </w:p>
    <w:sectPr w:rsidR="00C236D3" w:rsidRPr="00BB547B" w:rsidSect="00E23B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D0F" w:rsidRDefault="00C26D0F">
      <w:r>
        <w:separator/>
      </w:r>
    </w:p>
  </w:endnote>
  <w:endnote w:type="continuationSeparator" w:id="0">
    <w:p w:rsidR="00C26D0F" w:rsidRDefault="00C26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23BE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23BE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6D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D0F" w:rsidRDefault="00C26D0F">
      <w:r>
        <w:separator/>
      </w:r>
    </w:p>
  </w:footnote>
  <w:footnote w:type="continuationSeparator" w:id="0">
    <w:p w:rsidR="00C26D0F" w:rsidRDefault="00C26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BB8" w:rsidRDefault="00E15B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BEE" w:rsidRPr="00E23BEE" w:rsidRDefault="00E23BEE" w:rsidP="00E23BE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23BE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E23BE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E23BEE" w:rsidRPr="00E23BEE" w:rsidRDefault="00E23BEE" w:rsidP="00E23BEE">
    <w:pPr>
      <w:spacing w:after="160" w:line="259" w:lineRule="auto"/>
      <w:rPr>
        <w:rFonts w:ascii="Arial" w:hAnsi="Arial"/>
        <w:sz w:val="22"/>
        <w:szCs w:val="22"/>
      </w:rPr>
    </w:pPr>
  </w:p>
  <w:p w:rsidR="00E15BB8" w:rsidRDefault="00E15B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BB8" w:rsidRDefault="00E15B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6D0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26D0F"/>
    <w:rsid w:val="00C659E2"/>
    <w:rsid w:val="00C82837"/>
    <w:rsid w:val="00CA3D66"/>
    <w:rsid w:val="00CB0802"/>
    <w:rsid w:val="00D665F5"/>
    <w:rsid w:val="00D7128F"/>
    <w:rsid w:val="00E15BB8"/>
    <w:rsid w:val="00E23BE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93837210-20D9-4571-A7DD-CCAF7D97C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181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2025-07-24T12:03:00Z</dcterms:created>
  <dcterms:modified xsi:type="dcterms:W3CDTF">2025-07-24T12:03:00Z</dcterms:modified>
</cp:coreProperties>
</file>