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56062D" w:rsidP="003225D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6062D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6062D">
        <w:rPr>
          <w:rFonts w:ascii="Arial" w:hAnsi="Arial" w:cs="Arial"/>
          <w:sz w:val="24"/>
          <w:szCs w:val="24"/>
        </w:rPr>
        <w:t>2025-07-24</w:t>
      </w:r>
    </w:p>
    <w:p w:rsidR="00986737" w:rsidRPr="009432A1" w:rsidRDefault="0056062D" w:rsidP="003225D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6062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56062D" w:rsidP="003225D6">
      <w:pPr>
        <w:spacing w:line="360" w:lineRule="auto"/>
        <w:rPr>
          <w:rFonts w:ascii="Arial" w:hAnsi="Arial" w:cs="Arial"/>
          <w:sz w:val="24"/>
          <w:szCs w:val="24"/>
        </w:rPr>
      </w:pPr>
      <w:r w:rsidRPr="0056062D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6062D">
        <w:rPr>
          <w:rFonts w:ascii="Arial" w:hAnsi="Arial" w:cs="Arial"/>
          <w:sz w:val="24"/>
          <w:szCs w:val="24"/>
        </w:rPr>
        <w:t>69</w:t>
      </w:r>
    </w:p>
    <w:p w:rsidR="00986737" w:rsidRPr="009432A1" w:rsidRDefault="0056062D" w:rsidP="003225D6">
      <w:pPr>
        <w:spacing w:line="360" w:lineRule="auto"/>
        <w:rPr>
          <w:rFonts w:ascii="Arial" w:hAnsi="Arial" w:cs="Arial"/>
          <w:sz w:val="24"/>
          <w:szCs w:val="24"/>
        </w:rPr>
      </w:pPr>
      <w:r w:rsidRPr="0056062D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6062D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3225D6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3225D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3225D6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3225D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3225D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56062D" w:rsidP="003225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062D">
              <w:rPr>
                <w:rFonts w:ascii="Arial" w:hAnsi="Arial" w:cs="Arial"/>
                <w:bCs/>
                <w:sz w:val="24"/>
                <w:szCs w:val="24"/>
              </w:rPr>
              <w:t>Dostawa artykułów reklamowych dla Wydziału Budownictwa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6062D" w:rsidRPr="004E4B64" w:rsidTr="00655C79">
        <w:tc>
          <w:tcPr>
            <w:tcW w:w="2269" w:type="dxa"/>
            <w:shd w:val="clear" w:color="auto" w:fill="auto"/>
          </w:tcPr>
          <w:p w:rsidR="0056062D" w:rsidRPr="004E4B64" w:rsidRDefault="0056062D" w:rsidP="003225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6062D" w:rsidRPr="004E4B64" w:rsidRDefault="0056062D" w:rsidP="003225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062D">
              <w:rPr>
                <w:rFonts w:ascii="Arial" w:hAnsi="Arial" w:cs="Arial"/>
                <w:bCs/>
                <w:sz w:val="24"/>
                <w:szCs w:val="24"/>
              </w:rPr>
              <w:t>RK-NZ.261.28.2025.MT</w:t>
            </w:r>
          </w:p>
        </w:tc>
      </w:tr>
    </w:tbl>
    <w:p w:rsidR="00A80738" w:rsidRPr="00986737" w:rsidRDefault="00A80738" w:rsidP="003225D6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3225D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6062D" w:rsidRPr="0056062D">
        <w:rPr>
          <w:rFonts w:ascii="Arial" w:hAnsi="Arial" w:cs="Arial"/>
          <w:sz w:val="24"/>
          <w:szCs w:val="24"/>
        </w:rPr>
        <w:t>(</w:t>
      </w:r>
      <w:proofErr w:type="spellStart"/>
      <w:r w:rsidR="0056062D" w:rsidRPr="0056062D">
        <w:rPr>
          <w:rFonts w:ascii="Arial" w:hAnsi="Arial" w:cs="Arial"/>
          <w:sz w:val="24"/>
          <w:szCs w:val="24"/>
        </w:rPr>
        <w:t>t.j</w:t>
      </w:r>
      <w:proofErr w:type="spellEnd"/>
      <w:r w:rsidR="0056062D" w:rsidRPr="0056062D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3225D6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6062D" w:rsidRPr="0056062D">
        <w:rPr>
          <w:rFonts w:ascii="Arial" w:hAnsi="Arial" w:cs="Arial"/>
          <w:sz w:val="24"/>
          <w:szCs w:val="24"/>
        </w:rPr>
        <w:t>24/07/2025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6062D" w:rsidRPr="0056062D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3225D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3225D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3225D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3225D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6062D" w:rsidRPr="00BB547B" w:rsidTr="00655C79"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6062D" w:rsidRPr="00986737" w:rsidRDefault="0056062D" w:rsidP="003225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Studio Siedem Żółtowski Grzegorz</w:t>
            </w:r>
          </w:p>
          <w:p w:rsidR="0056062D" w:rsidRPr="00986737" w:rsidRDefault="0056062D" w:rsidP="003225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Myślenicka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062D" w:rsidRPr="00986737" w:rsidRDefault="0056062D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5 638.94 zł</w:t>
            </w:r>
          </w:p>
        </w:tc>
      </w:tr>
      <w:tr w:rsidR="0056062D" w:rsidRPr="00BB547B" w:rsidTr="00655C79"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6062D" w:rsidRPr="00986737" w:rsidRDefault="003225D6" w:rsidP="003225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56062D" w:rsidRPr="0056062D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56062D" w:rsidRPr="0056062D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56062D" w:rsidRPr="00986737" w:rsidRDefault="0056062D" w:rsidP="003225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062D" w:rsidRPr="00986737" w:rsidRDefault="0056062D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8 610.00 zł</w:t>
            </w:r>
          </w:p>
        </w:tc>
      </w:tr>
      <w:tr w:rsidR="0056062D" w:rsidRPr="00BB547B" w:rsidTr="00655C79"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6062D" w:rsidRPr="00986737" w:rsidRDefault="003225D6" w:rsidP="003225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56062D" w:rsidRPr="0056062D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56062D" w:rsidRPr="0056062D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56062D" w:rsidRPr="00986737" w:rsidRDefault="0056062D" w:rsidP="003225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062D" w:rsidRPr="00986737" w:rsidRDefault="0056062D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7 380.00 zł</w:t>
            </w:r>
          </w:p>
        </w:tc>
      </w:tr>
      <w:tr w:rsidR="0056062D" w:rsidRPr="00BB547B" w:rsidTr="00655C79"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6062D" w:rsidRPr="00986737" w:rsidRDefault="0056062D" w:rsidP="003225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56062D" w:rsidRPr="00986737" w:rsidRDefault="0056062D" w:rsidP="003225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062D" w:rsidRPr="00986737" w:rsidRDefault="0056062D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42-240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5 854.80 zł</w:t>
            </w:r>
          </w:p>
        </w:tc>
      </w:tr>
      <w:tr w:rsidR="0056062D" w:rsidRPr="00BB547B" w:rsidTr="00655C79"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6062D" w:rsidRPr="00986737" w:rsidRDefault="0056062D" w:rsidP="003225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56062D" w:rsidRPr="00986737" w:rsidRDefault="0056062D" w:rsidP="003225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062D" w:rsidRPr="00986737" w:rsidRDefault="0056062D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42-240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6062D" w:rsidRPr="00986737" w:rsidRDefault="003225D6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2 275.5</w:t>
            </w:r>
            <w:r w:rsidR="0056062D" w:rsidRPr="0056062D">
              <w:rPr>
                <w:rFonts w:ascii="Arial" w:hAnsi="Arial" w:cs="Arial"/>
                <w:sz w:val="24"/>
                <w:szCs w:val="24"/>
              </w:rPr>
              <w:t>0 zł</w:t>
            </w:r>
          </w:p>
        </w:tc>
      </w:tr>
      <w:tr w:rsidR="0056062D" w:rsidRPr="00BB547B" w:rsidTr="00655C79"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6062D" w:rsidRPr="00986737" w:rsidRDefault="0056062D" w:rsidP="003225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"MIKODRUK-COMPUTER" S.C. JACEK I SYLWIA MIKOŁAJCZYK</w:t>
            </w:r>
          </w:p>
          <w:p w:rsidR="0056062D" w:rsidRPr="00986737" w:rsidRDefault="0056062D" w:rsidP="003225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Ptolemeusza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062D" w:rsidRPr="00986737" w:rsidRDefault="0056062D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7 072.50 zł</w:t>
            </w:r>
          </w:p>
        </w:tc>
      </w:tr>
      <w:tr w:rsidR="0056062D" w:rsidRPr="00BB547B" w:rsidTr="00655C79"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6062D" w:rsidRPr="00986737" w:rsidRDefault="0056062D" w:rsidP="003225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6062D">
              <w:rPr>
                <w:rFonts w:ascii="Arial" w:hAnsi="Arial" w:cs="Arial"/>
                <w:sz w:val="24"/>
                <w:szCs w:val="24"/>
              </w:rPr>
              <w:t>GoMa</w:t>
            </w:r>
            <w:proofErr w:type="spellEnd"/>
            <w:r w:rsidRPr="0056062D">
              <w:rPr>
                <w:rFonts w:ascii="Arial" w:hAnsi="Arial" w:cs="Arial"/>
                <w:sz w:val="24"/>
                <w:szCs w:val="24"/>
              </w:rPr>
              <w:t xml:space="preserve"> Mariusz </w:t>
            </w:r>
            <w:proofErr w:type="spellStart"/>
            <w:r w:rsidRPr="0056062D">
              <w:rPr>
                <w:rFonts w:ascii="Arial" w:hAnsi="Arial" w:cs="Arial"/>
                <w:sz w:val="24"/>
                <w:szCs w:val="24"/>
              </w:rPr>
              <w:t>Markut</w:t>
            </w:r>
            <w:proofErr w:type="spellEnd"/>
          </w:p>
          <w:p w:rsidR="0056062D" w:rsidRPr="00986737" w:rsidRDefault="0056062D" w:rsidP="003225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Mireckiego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062D" w:rsidRPr="00986737" w:rsidRDefault="0056062D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37-450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Stalowa Wola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4 794.54 zł</w:t>
            </w:r>
          </w:p>
        </w:tc>
      </w:tr>
      <w:tr w:rsidR="0056062D" w:rsidRPr="00BB547B" w:rsidTr="00655C79"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6062D" w:rsidRPr="00986737" w:rsidRDefault="0056062D" w:rsidP="003225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6062D">
              <w:rPr>
                <w:rFonts w:ascii="Arial" w:hAnsi="Arial" w:cs="Arial"/>
                <w:sz w:val="24"/>
                <w:szCs w:val="24"/>
              </w:rPr>
              <w:t>GoMa</w:t>
            </w:r>
            <w:proofErr w:type="spellEnd"/>
            <w:r w:rsidRPr="0056062D">
              <w:rPr>
                <w:rFonts w:ascii="Arial" w:hAnsi="Arial" w:cs="Arial"/>
                <w:sz w:val="24"/>
                <w:szCs w:val="24"/>
              </w:rPr>
              <w:t xml:space="preserve"> Mariusz </w:t>
            </w:r>
            <w:proofErr w:type="spellStart"/>
            <w:r w:rsidRPr="0056062D">
              <w:rPr>
                <w:rFonts w:ascii="Arial" w:hAnsi="Arial" w:cs="Arial"/>
                <w:sz w:val="24"/>
                <w:szCs w:val="24"/>
              </w:rPr>
              <w:t>Markut</w:t>
            </w:r>
            <w:proofErr w:type="spellEnd"/>
          </w:p>
          <w:p w:rsidR="0056062D" w:rsidRPr="00986737" w:rsidRDefault="0056062D" w:rsidP="003225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Mireckiego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062D" w:rsidRPr="00986737" w:rsidRDefault="0056062D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37-450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Stalowa Wola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1 212.78 zł</w:t>
            </w:r>
          </w:p>
        </w:tc>
      </w:tr>
      <w:tr w:rsidR="0056062D" w:rsidRPr="00BB547B" w:rsidTr="00655C79"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6062D" w:rsidRPr="00986737" w:rsidRDefault="0056062D" w:rsidP="003225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56062D" w:rsidRPr="00986737" w:rsidRDefault="0056062D" w:rsidP="003225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Podjazdowa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2/31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062D" w:rsidRDefault="0056062D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Sosnowiec</w:t>
            </w:r>
          </w:p>
          <w:p w:rsidR="00495330" w:rsidRPr="00986737" w:rsidRDefault="00495330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10 578.00 zł</w:t>
            </w:r>
          </w:p>
        </w:tc>
      </w:tr>
      <w:tr w:rsidR="0056062D" w:rsidRPr="00BB547B" w:rsidTr="00655C79"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6062D" w:rsidRPr="00986737" w:rsidRDefault="0056062D" w:rsidP="003225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56062D" w:rsidRPr="00986737" w:rsidRDefault="0056062D" w:rsidP="003225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Podjazdowa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2/31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062D" w:rsidRPr="00986737" w:rsidRDefault="0056062D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1 927.40 zł</w:t>
            </w:r>
          </w:p>
        </w:tc>
      </w:tr>
      <w:tr w:rsidR="0056062D" w:rsidRPr="00BB547B" w:rsidTr="00655C79"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6062D" w:rsidRPr="00986737" w:rsidRDefault="0056062D" w:rsidP="003225D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Bartosz Glinka "</w:t>
            </w:r>
            <w:proofErr w:type="spellStart"/>
            <w:r w:rsidRPr="0056062D">
              <w:rPr>
                <w:rFonts w:ascii="Arial" w:hAnsi="Arial" w:cs="Arial"/>
                <w:sz w:val="24"/>
                <w:szCs w:val="24"/>
              </w:rPr>
              <w:t>TheStatueTeam</w:t>
            </w:r>
            <w:proofErr w:type="spellEnd"/>
            <w:r w:rsidRPr="0056062D">
              <w:rPr>
                <w:rFonts w:ascii="Arial" w:hAnsi="Arial" w:cs="Arial"/>
                <w:sz w:val="24"/>
                <w:szCs w:val="24"/>
              </w:rPr>
              <w:t>"</w:t>
            </w:r>
          </w:p>
          <w:p w:rsidR="0056062D" w:rsidRPr="00986737" w:rsidRDefault="0056062D" w:rsidP="003225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Krasińskiego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25/2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062D" w:rsidRPr="00986737" w:rsidRDefault="0056062D" w:rsidP="003225D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>05-270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062D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6062D" w:rsidRPr="00986737" w:rsidRDefault="0056062D" w:rsidP="003225D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62D">
              <w:rPr>
                <w:rFonts w:ascii="Arial" w:hAnsi="Arial" w:cs="Arial"/>
                <w:sz w:val="24"/>
                <w:szCs w:val="24"/>
              </w:rPr>
              <w:t xml:space="preserve">2 </w:t>
            </w:r>
            <w:bookmarkStart w:id="1" w:name="_GoBack"/>
            <w:bookmarkEnd w:id="1"/>
            <w:r w:rsidRPr="0056062D">
              <w:rPr>
                <w:rFonts w:ascii="Arial" w:hAnsi="Arial" w:cs="Arial"/>
                <w:sz w:val="24"/>
                <w:szCs w:val="24"/>
              </w:rPr>
              <w:t>299.40 zł</w:t>
            </w:r>
          </w:p>
        </w:tc>
      </w:tr>
      <w:bookmarkEnd w:id="0"/>
    </w:tbl>
    <w:p w:rsidR="00C236D3" w:rsidRPr="00BB547B" w:rsidRDefault="00C236D3" w:rsidP="003225D6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3225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409" w:rsidRDefault="00683409">
      <w:r>
        <w:separator/>
      </w:r>
    </w:p>
  </w:endnote>
  <w:endnote w:type="continuationSeparator" w:id="0">
    <w:p w:rsidR="00683409" w:rsidRDefault="00683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737" w:rsidRPr="00986737" w:rsidRDefault="0049533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95330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95330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34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409" w:rsidRDefault="00683409">
      <w:r>
        <w:separator/>
      </w:r>
    </w:p>
  </w:footnote>
  <w:footnote w:type="continuationSeparator" w:id="0">
    <w:p w:rsidR="00683409" w:rsidRDefault="00683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2D" w:rsidRDefault="00560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5D6" w:rsidRPr="003225D6" w:rsidRDefault="00495330" w:rsidP="003225D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3225D6" w:rsidRPr="003225D6" w:rsidRDefault="003225D6" w:rsidP="003225D6">
    <w:pPr>
      <w:spacing w:after="160" w:line="259" w:lineRule="auto"/>
      <w:rPr>
        <w:rFonts w:ascii="Arial" w:hAnsi="Arial"/>
        <w:sz w:val="22"/>
        <w:szCs w:val="22"/>
      </w:rPr>
    </w:pPr>
  </w:p>
  <w:p w:rsidR="0056062D" w:rsidRDefault="00560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2D" w:rsidRDefault="005606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409"/>
    <w:rsid w:val="00007727"/>
    <w:rsid w:val="00017720"/>
    <w:rsid w:val="00035488"/>
    <w:rsid w:val="000D7F25"/>
    <w:rsid w:val="000E00E5"/>
    <w:rsid w:val="00173B20"/>
    <w:rsid w:val="001C69FF"/>
    <w:rsid w:val="0023318D"/>
    <w:rsid w:val="003225D6"/>
    <w:rsid w:val="003D72FD"/>
    <w:rsid w:val="00423179"/>
    <w:rsid w:val="00490DC0"/>
    <w:rsid w:val="00493F8C"/>
    <w:rsid w:val="00495330"/>
    <w:rsid w:val="004C7E9B"/>
    <w:rsid w:val="0056062D"/>
    <w:rsid w:val="005614F2"/>
    <w:rsid w:val="00577BC6"/>
    <w:rsid w:val="005A632E"/>
    <w:rsid w:val="00683409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44EE18D"/>
  <w15:chartTrackingRefBased/>
  <w15:docId w15:val="{087171F6-0415-4FEE-B09C-0FADBFBE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236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2025-07-24T11:47:00Z</dcterms:created>
  <dcterms:modified xsi:type="dcterms:W3CDTF">2025-07-24T11:47:00Z</dcterms:modified>
</cp:coreProperties>
</file>