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F6930" w:rsidRPr="008F693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F693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6930">
        <w:rPr>
          <w:rFonts w:ascii="Arial" w:hAnsi="Arial" w:cs="Arial"/>
        </w:rPr>
        <w:t>Politechnika Częstochowska</w:t>
      </w:r>
    </w:p>
    <w:p w:rsidR="006676AE" w:rsidRPr="0012157F" w:rsidRDefault="008F693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693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F693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F693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F693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F693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6930" w:rsidRPr="0012157F" w:rsidTr="00BE060E">
        <w:tc>
          <w:tcPr>
            <w:tcW w:w="9104" w:type="dxa"/>
            <w:shd w:val="clear" w:color="auto" w:fill="D9D9D9"/>
          </w:tcPr>
          <w:p w:rsidR="008F6930" w:rsidRPr="0012157F" w:rsidRDefault="008F6930" w:rsidP="00BE060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F6930" w:rsidRPr="0012157F" w:rsidRDefault="008F6930" w:rsidP="00BE06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F693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F6930" w:rsidRPr="0012157F" w:rsidRDefault="008F6930" w:rsidP="00D442D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8F693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69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 stanowiska absorpcyjne</w:t>
            </w:r>
            <w:r w:rsidR="00D22C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</w:t>
            </w:r>
            <w:bookmarkStart w:id="0" w:name="_GoBack"/>
            <w:bookmarkEnd w:id="0"/>
            <w:r w:rsidRPr="008F69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 symulacji procesu oczyszczania biogazów dla Politechniki Częstochowskiej w ramach projektu  "Rozwój kompetencji kluczem dla rozwoju gospodarki"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6930" w:rsidRPr="00A2540E" w:rsidTr="00BE060E">
        <w:tc>
          <w:tcPr>
            <w:tcW w:w="2269" w:type="dxa"/>
            <w:shd w:val="clear" w:color="auto" w:fill="auto"/>
          </w:tcPr>
          <w:p w:rsidR="008F6930" w:rsidRPr="00A2540E" w:rsidRDefault="008F6930" w:rsidP="00BE06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6930" w:rsidRPr="00A2540E" w:rsidRDefault="008F6930" w:rsidP="00BE06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693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RZ-DZP.262.5.2025.AR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6930" w:rsidRPr="008F693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D442DD" w:rsidP="00D442DD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D442DD" w:rsidRPr="00E426EB" w:rsidRDefault="00D442DD" w:rsidP="00D442DD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D442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985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595" w:rsidRDefault="00F70595" w:rsidP="0038231F">
      <w:pPr>
        <w:spacing w:after="0" w:line="240" w:lineRule="auto"/>
      </w:pPr>
      <w:r>
        <w:separator/>
      </w:r>
    </w:p>
  </w:endnote>
  <w:endnote w:type="continuationSeparator" w:id="0">
    <w:p w:rsidR="00F70595" w:rsidRDefault="00F70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930" w:rsidRDefault="008F69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DD" w:rsidRDefault="00D22C88" w:rsidP="00D442D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2" style="position:absolute;z-index:251660288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<v:stroke joinstyle="miter"/>
          <w10:wrap anchorx="margin"/>
        </v:line>
      </w:pict>
    </w:r>
    <w:r w:rsidR="00D442DD">
      <w:rPr>
        <w:noProof/>
        <w:lang w:val="en-GB" w:eastAsia="en-GB"/>
      </w:rPr>
      <w:t xml:space="preserve"> </w:t>
    </w:r>
  </w:p>
  <w:p w:rsidR="00D442DD" w:rsidRDefault="00D22C88" w:rsidP="00D442DD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;mso-wrap-style:square">
          <v:imagedata r:id="rId1" o:title="pcz_logo_pol_poziom_mono"/>
        </v:shape>
      </w:pict>
    </w:r>
    <w:r w:rsidR="00D442DD">
      <w:rPr>
        <w:rFonts w:cs="Arial"/>
        <w:b/>
        <w:bCs/>
        <w:sz w:val="24"/>
        <w:szCs w:val="18"/>
      </w:rPr>
      <w:t xml:space="preserve"> </w:t>
    </w:r>
  </w:p>
  <w:p w:rsidR="00D442DD" w:rsidRDefault="00D442DD" w:rsidP="00D442DD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D442DD" w:rsidRDefault="00D442DD" w:rsidP="00D442DD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2C8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2C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930" w:rsidRDefault="008F6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595" w:rsidRDefault="00F70595" w:rsidP="0038231F">
      <w:pPr>
        <w:spacing w:after="0" w:line="240" w:lineRule="auto"/>
      </w:pPr>
      <w:r>
        <w:separator/>
      </w:r>
    </w:p>
  </w:footnote>
  <w:footnote w:type="continuationSeparator" w:id="0">
    <w:p w:rsidR="00F70595" w:rsidRDefault="00F7059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930" w:rsidRDefault="008F6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DD" w:rsidRDefault="00D22C88" w:rsidP="00D442D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group id="Grupa 3" o:spid="_x0000_s2049" style="position:absolute;margin-left:.15pt;margin-top:-3.55pt;width:425.15pt;height:67.2pt;z-index:251658240" coordsize="53994,85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KPD94cGFja2V0IGVuZD0idyI/Pv/iDFhJQ0Nf&#10;UFJPRklMRQABAQAADEhMaW5vAhAAAG1udHJSR0IgWFlaIAfOAAIACQAGADEAAGFjc3BNU0ZUAAAA&#10;AElFQyBzUkdCAAAAAAAAAAAAAAAA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B+y+4MfgO/1l7g/nAHrb+k7lfQfsvuDH4Dv9Ze4P5wB62/pO5X0H7L7gx+A7/WXuD+cAetv6TuV&#10;9D4DR2h9Uceee2UYXp7FfkhjN04h2XKJ1t+PMkyDz77N3NdrTJne+ZReL3cGvNt9kit+Uh1LKfK8&#10;VEUUpdVf7a02x8Z8vF/kREX4R6EnR8n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">
          <v:line id="Łącznik prosty 1" o:spid="_x0000_s2050" style="position:absolute;visibility:visible" from="0,8534" to="53705,85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" strokecolor="#13357a" strokeweight="1.5pt">
            <v:stroke joinstyle="miter"/>
          </v:lin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2051" type="#_x0000_t75" style="position:absolute;width:53994;height:74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">
            <v:imagedata r:id="rId1" o:title="FERS_RP_UE_RGB-1"/>
          </v:shape>
        </v:group>
      </w:pict>
    </w:r>
    <w:r w:rsidR="00D442DD">
      <w:rPr>
        <w:noProof/>
        <w:lang w:eastAsia="en-GB"/>
      </w:rPr>
      <w:t xml:space="preserve"> </w:t>
    </w:r>
  </w:p>
  <w:p w:rsidR="008F6930" w:rsidRDefault="008F6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930" w:rsidRDefault="008F69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59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8F693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2C88"/>
    <w:rsid w:val="00D23F3D"/>
    <w:rsid w:val="00D2702A"/>
    <w:rsid w:val="00D27F63"/>
    <w:rsid w:val="00D34D9A"/>
    <w:rsid w:val="00D409DE"/>
    <w:rsid w:val="00D42C9B"/>
    <w:rsid w:val="00D442DD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0595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B82102D"/>
  <w15:docId w15:val="{8772552F-6369-46D9-BFA3-F2C5BE94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442DD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7C358-563D-4551-A5D9-CB73C1458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2025-07-14T08:30:00Z</cp:lastPrinted>
  <dcterms:created xsi:type="dcterms:W3CDTF">2025-07-14T08:30:00Z</dcterms:created>
  <dcterms:modified xsi:type="dcterms:W3CDTF">2025-07-14T08:30:00Z</dcterms:modified>
</cp:coreProperties>
</file>