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01E4A" w:rsidRPr="00B01E4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01E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01E4A">
        <w:rPr>
          <w:rFonts w:ascii="Arial" w:hAnsi="Arial" w:cs="Arial"/>
        </w:rPr>
        <w:t>Politechnika Częstochowska</w:t>
      </w:r>
    </w:p>
    <w:p w:rsidR="006676AE" w:rsidRPr="0012157F" w:rsidRDefault="00B01E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01E4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01E4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01E4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01E4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01E4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1E4A" w:rsidRPr="0012157F" w:rsidTr="0019647F">
        <w:tc>
          <w:tcPr>
            <w:tcW w:w="9104" w:type="dxa"/>
            <w:shd w:val="clear" w:color="auto" w:fill="D9D9D9"/>
          </w:tcPr>
          <w:p w:rsidR="00B01E4A" w:rsidRPr="0012157F" w:rsidRDefault="00B01E4A" w:rsidP="0019647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01E4A" w:rsidRPr="0012157F" w:rsidRDefault="00B01E4A" w:rsidP="0019647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01E4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01E4A" w:rsidRPr="00612283" w:rsidRDefault="00B01E4A" w:rsidP="0019647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01E4A" w:rsidRPr="0012157F" w:rsidRDefault="00B01E4A" w:rsidP="0019647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B01E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1E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stanowiska do badania procesów beztlenowych w warunkach półciągłych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1E4A" w:rsidRPr="00A2540E" w:rsidTr="0019647F">
        <w:tc>
          <w:tcPr>
            <w:tcW w:w="2269" w:type="dxa"/>
            <w:shd w:val="clear" w:color="auto" w:fill="auto"/>
          </w:tcPr>
          <w:p w:rsidR="00B01E4A" w:rsidRPr="00A2540E" w:rsidRDefault="00B01E4A" w:rsidP="001964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1E4A" w:rsidRPr="00A2540E" w:rsidRDefault="00B01E4A" w:rsidP="001964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1E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RZ-DZP.261.11.2025.ŁZ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01E4A" w:rsidRPr="00B01E4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70B" w:rsidRDefault="000D170B" w:rsidP="0038231F">
      <w:pPr>
        <w:spacing w:after="0" w:line="240" w:lineRule="auto"/>
      </w:pPr>
      <w:r>
        <w:separator/>
      </w:r>
    </w:p>
  </w:endnote>
  <w:endnote w:type="continuationSeparator" w:id="0">
    <w:p w:rsidR="000D170B" w:rsidRDefault="000D17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E4A" w:rsidRDefault="00B01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0C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0CB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E4A" w:rsidRDefault="00B01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70B" w:rsidRDefault="000D170B" w:rsidP="0038231F">
      <w:pPr>
        <w:spacing w:after="0" w:line="240" w:lineRule="auto"/>
      </w:pPr>
      <w:r>
        <w:separator/>
      </w:r>
    </w:p>
  </w:footnote>
  <w:footnote w:type="continuationSeparator" w:id="0">
    <w:p w:rsidR="000D170B" w:rsidRDefault="000D170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E4A" w:rsidRDefault="00B01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E4A" w:rsidRDefault="00B01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E4A" w:rsidRDefault="00B01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70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170B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0CB0"/>
    <w:rsid w:val="00AE6FF2"/>
    <w:rsid w:val="00B0088C"/>
    <w:rsid w:val="00B01E4A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94D332-E388-4DDE-8766-D0D5EA5DA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63208-719A-4896-87E1-404B7D006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2025-07-22T07:58:00Z</dcterms:created>
  <dcterms:modified xsi:type="dcterms:W3CDTF">2025-07-22T07:58:00Z</dcterms:modified>
</cp:coreProperties>
</file>