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FC19C7" w:rsidP="0097114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C19C7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C19C7">
        <w:rPr>
          <w:rFonts w:ascii="Arial" w:hAnsi="Arial" w:cs="Arial"/>
          <w:sz w:val="24"/>
          <w:szCs w:val="24"/>
        </w:rPr>
        <w:t>2025-07-22</w:t>
      </w:r>
    </w:p>
    <w:p w:rsidR="00986737" w:rsidRPr="009432A1" w:rsidRDefault="00FC19C7" w:rsidP="0097114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19C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FC19C7" w:rsidP="00971142">
      <w:pPr>
        <w:spacing w:line="360" w:lineRule="auto"/>
        <w:rPr>
          <w:rFonts w:ascii="Arial" w:hAnsi="Arial" w:cs="Arial"/>
          <w:sz w:val="24"/>
          <w:szCs w:val="24"/>
        </w:rPr>
      </w:pPr>
      <w:r w:rsidRPr="00FC19C7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C19C7">
        <w:rPr>
          <w:rFonts w:ascii="Arial" w:hAnsi="Arial" w:cs="Arial"/>
          <w:sz w:val="24"/>
          <w:szCs w:val="24"/>
        </w:rPr>
        <w:t>69</w:t>
      </w:r>
    </w:p>
    <w:p w:rsidR="00986737" w:rsidRPr="009432A1" w:rsidRDefault="00FC19C7" w:rsidP="00971142">
      <w:pPr>
        <w:spacing w:line="360" w:lineRule="auto"/>
        <w:rPr>
          <w:rFonts w:ascii="Arial" w:hAnsi="Arial" w:cs="Arial"/>
          <w:sz w:val="24"/>
          <w:szCs w:val="24"/>
        </w:rPr>
      </w:pPr>
      <w:r w:rsidRPr="00FC19C7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C19C7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71142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97114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7114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7114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97114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FC19C7" w:rsidP="009711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19C7">
              <w:rPr>
                <w:rFonts w:ascii="Arial" w:hAnsi="Arial" w:cs="Arial"/>
                <w:bCs/>
                <w:sz w:val="24"/>
                <w:szCs w:val="24"/>
              </w:rPr>
              <w:t>Przeglądy, konserwacja i diagnostyka instalacji przeciwpożarowych w obiektach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19C7" w:rsidRPr="004E4B64" w:rsidTr="00C37C44">
        <w:tc>
          <w:tcPr>
            <w:tcW w:w="2269" w:type="dxa"/>
            <w:shd w:val="clear" w:color="auto" w:fill="auto"/>
          </w:tcPr>
          <w:p w:rsidR="00FC19C7" w:rsidRPr="004E4B64" w:rsidRDefault="00FC19C7" w:rsidP="0097114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19C7" w:rsidRPr="004E4B64" w:rsidRDefault="00FC19C7" w:rsidP="0097114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19C7">
              <w:rPr>
                <w:rFonts w:ascii="Arial" w:hAnsi="Arial" w:cs="Arial"/>
                <w:bCs/>
                <w:sz w:val="24"/>
                <w:szCs w:val="24"/>
              </w:rPr>
              <w:t>RZ-DZP.261.4.2025.MT</w:t>
            </w:r>
          </w:p>
        </w:tc>
      </w:tr>
    </w:tbl>
    <w:p w:rsidR="00A80738" w:rsidRPr="00986737" w:rsidRDefault="00A80738" w:rsidP="00971142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7114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C19C7" w:rsidRPr="00FC19C7">
        <w:rPr>
          <w:rFonts w:ascii="Arial" w:hAnsi="Arial" w:cs="Arial"/>
          <w:sz w:val="24"/>
          <w:szCs w:val="24"/>
        </w:rPr>
        <w:t>(</w:t>
      </w:r>
      <w:proofErr w:type="spellStart"/>
      <w:r w:rsidR="00FC19C7" w:rsidRPr="00FC19C7">
        <w:rPr>
          <w:rFonts w:ascii="Arial" w:hAnsi="Arial" w:cs="Arial"/>
          <w:sz w:val="24"/>
          <w:szCs w:val="24"/>
        </w:rPr>
        <w:t>t.j</w:t>
      </w:r>
      <w:proofErr w:type="spellEnd"/>
      <w:r w:rsidR="00FC19C7" w:rsidRPr="00FC19C7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71142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C19C7" w:rsidRPr="00FC19C7">
        <w:rPr>
          <w:rFonts w:ascii="Arial" w:hAnsi="Arial" w:cs="Arial"/>
          <w:sz w:val="24"/>
          <w:szCs w:val="24"/>
        </w:rPr>
        <w:t>22/07/2025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C19C7" w:rsidRPr="00FC19C7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9711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9711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9711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97114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</w:t>
            </w:r>
            <w:bookmarkStart w:id="1" w:name="_GoBack"/>
            <w:bookmarkEnd w:id="1"/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C19C7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68 800.00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C19C7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15 300.00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C19C7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36 000.00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C19C7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7 500.00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83 800.00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22 900.00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lastRenderedPageBreak/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lastRenderedPageBreak/>
              <w:t>52 400.00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C19C7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13 900.00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RINAR Rafał Krakowiak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Koźla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66-008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Świdnica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56 000.00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RINAR Rafał Krakowiak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Koźla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66-008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Świdnica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42 000.00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RINAR Rafał Krakowiak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Koźla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66-008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Świdnica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60 000.00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RINAR Rafał Krakowiak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Koźla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66-008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Świdnica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9 000.00 zł</w:t>
            </w:r>
          </w:p>
        </w:tc>
      </w:tr>
      <w:tr w:rsidR="00FC19C7" w:rsidRPr="00BB547B" w:rsidTr="00C37C44"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C19C7" w:rsidRPr="00986737" w:rsidRDefault="00FC19C7" w:rsidP="0097114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RINAR Rafał Krakowiak</w:t>
            </w:r>
          </w:p>
          <w:p w:rsidR="00FC19C7" w:rsidRPr="00986737" w:rsidRDefault="00FC19C7" w:rsidP="0097114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Koźla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C7" w:rsidRPr="00986737" w:rsidRDefault="00FC19C7" w:rsidP="0097114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66-008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C7">
              <w:rPr>
                <w:rFonts w:ascii="Arial" w:hAnsi="Arial" w:cs="Arial"/>
                <w:sz w:val="24"/>
                <w:szCs w:val="24"/>
              </w:rPr>
              <w:t>Świdnica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19C7" w:rsidRPr="00986737" w:rsidRDefault="00FC19C7" w:rsidP="0097114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C7">
              <w:rPr>
                <w:rFonts w:ascii="Arial" w:hAnsi="Arial" w:cs="Arial"/>
                <w:sz w:val="24"/>
                <w:szCs w:val="24"/>
              </w:rPr>
              <w:t>24 000.00 zł</w:t>
            </w:r>
          </w:p>
        </w:tc>
      </w:tr>
      <w:bookmarkEnd w:id="0"/>
    </w:tbl>
    <w:p w:rsidR="00C236D3" w:rsidRPr="00BB547B" w:rsidRDefault="00C236D3" w:rsidP="00971142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711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9C8" w:rsidRDefault="002E69C8">
      <w:r>
        <w:separator/>
      </w:r>
    </w:p>
  </w:endnote>
  <w:endnote w:type="continuationSeparator" w:id="0">
    <w:p w:rsidR="002E69C8" w:rsidRDefault="002E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71142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71142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69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9C8" w:rsidRDefault="002E69C8">
      <w:r>
        <w:separator/>
      </w:r>
    </w:p>
  </w:footnote>
  <w:footnote w:type="continuationSeparator" w:id="0">
    <w:p w:rsidR="002E69C8" w:rsidRDefault="002E6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9C7" w:rsidRDefault="00FC1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142" w:rsidRPr="00971142" w:rsidRDefault="00971142" w:rsidP="0097114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7114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97114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71142" w:rsidRPr="00971142" w:rsidRDefault="00971142" w:rsidP="00971142">
    <w:pPr>
      <w:spacing w:after="160" w:line="259" w:lineRule="auto"/>
      <w:rPr>
        <w:rFonts w:ascii="Arial" w:hAnsi="Arial"/>
        <w:sz w:val="22"/>
        <w:szCs w:val="22"/>
      </w:rPr>
    </w:pPr>
  </w:p>
  <w:p w:rsidR="00FC19C7" w:rsidRDefault="00FC1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9C7" w:rsidRDefault="00FC19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9C8"/>
    <w:rsid w:val="00007727"/>
    <w:rsid w:val="00017720"/>
    <w:rsid w:val="00035488"/>
    <w:rsid w:val="000D7F25"/>
    <w:rsid w:val="000E00E5"/>
    <w:rsid w:val="00173B20"/>
    <w:rsid w:val="001C69FF"/>
    <w:rsid w:val="0023318D"/>
    <w:rsid w:val="002E69C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7114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19C7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316794DF-68B8-49D4-BA3B-E88248FD8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286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2025-07-22T10:24:00Z</dcterms:created>
  <dcterms:modified xsi:type="dcterms:W3CDTF">2025-07-22T10:24:00Z</dcterms:modified>
</cp:coreProperties>
</file>