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33FE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E8542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854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E8542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854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854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E8542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E854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E8542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85425" w:rsidRPr="007B107C" w:rsidTr="0086501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E85425" w:rsidRPr="007B107C" w:rsidRDefault="00E85425" w:rsidP="0086501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E85425" w:rsidRPr="007B107C" w:rsidRDefault="00E85425" w:rsidP="0086501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8542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E8542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E8542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E85425" w:rsidRPr="007B107C" w:rsidRDefault="00E85425" w:rsidP="0086501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E85425" w:rsidRPr="007B107C" w:rsidRDefault="00E85425" w:rsidP="0086501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E85425" w:rsidRPr="007B107C" w:rsidRDefault="00E85425" w:rsidP="0086501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E8542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E8542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Rozbudowa serwerowni IM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E85425" w:rsidRPr="00E8542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CRZP/141/2025/AZP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E85425" w:rsidRPr="00E8542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425" w:rsidRDefault="00E85425" w:rsidP="00E85425">
      <w:pPr>
        <w:spacing w:after="0" w:line="240" w:lineRule="auto"/>
      </w:pPr>
      <w:r>
        <w:separator/>
      </w:r>
    </w:p>
  </w:endnote>
  <w:endnote w:type="continuationSeparator" w:id="0">
    <w:p w:rsidR="00E85425" w:rsidRDefault="00E85425" w:rsidP="00E85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25" w:rsidRDefault="00E854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25" w:rsidRDefault="00E854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25" w:rsidRDefault="00E85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425" w:rsidRDefault="00E85425" w:rsidP="00E85425">
      <w:pPr>
        <w:spacing w:after="0" w:line="240" w:lineRule="auto"/>
      </w:pPr>
      <w:r>
        <w:separator/>
      </w:r>
    </w:p>
  </w:footnote>
  <w:footnote w:type="continuationSeparator" w:id="0">
    <w:p w:rsidR="00E85425" w:rsidRDefault="00E85425" w:rsidP="00E85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25" w:rsidRDefault="00E85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25" w:rsidRDefault="00E85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5425" w:rsidRDefault="00E854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28"/>
    <w:rsid w:val="002621C4"/>
    <w:rsid w:val="007B107C"/>
    <w:rsid w:val="007C7D43"/>
    <w:rsid w:val="00843802"/>
    <w:rsid w:val="008750B3"/>
    <w:rsid w:val="00A33FE7"/>
    <w:rsid w:val="00BA5728"/>
    <w:rsid w:val="00C31816"/>
    <w:rsid w:val="00E85425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7C9DB82-00C9-4096-A827-CF18A9530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5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425"/>
  </w:style>
  <w:style w:type="paragraph" w:styleId="Stopka">
    <w:name w:val="footer"/>
    <w:basedOn w:val="Normalny"/>
    <w:link w:val="StopkaZnak"/>
    <w:uiPriority w:val="99"/>
    <w:unhideWhenUsed/>
    <w:rsid w:val="00E854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2025-07-18T06:09:00Z</cp:lastPrinted>
  <dcterms:created xsi:type="dcterms:W3CDTF">2025-07-18T06:09:00Z</dcterms:created>
  <dcterms:modified xsi:type="dcterms:W3CDTF">2025-07-18T06:09:00Z</dcterms:modified>
</cp:coreProperties>
</file>