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52C6F" w:rsidRPr="00752C6F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752C6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52C6F">
        <w:rPr>
          <w:rFonts w:ascii="Arial" w:hAnsi="Arial" w:cs="Arial"/>
        </w:rPr>
        <w:t>Politechnika Częstochowska</w:t>
      </w:r>
    </w:p>
    <w:p w:rsidR="006676AE" w:rsidRPr="0012157F" w:rsidRDefault="00752C6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52C6F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752C6F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752C6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52C6F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752C6F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52C6F" w:rsidRPr="0012157F" w:rsidTr="001823BF">
        <w:tc>
          <w:tcPr>
            <w:tcW w:w="9104" w:type="dxa"/>
            <w:shd w:val="clear" w:color="auto" w:fill="D9D9D9"/>
          </w:tcPr>
          <w:p w:rsidR="00752C6F" w:rsidRPr="0012157F" w:rsidRDefault="00752C6F" w:rsidP="001823BF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52C6F" w:rsidRPr="0012157F" w:rsidRDefault="00752C6F" w:rsidP="001823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52C6F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752C6F" w:rsidRPr="0012157F" w:rsidRDefault="00752C6F" w:rsidP="00183E34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752C6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2C6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stanowisk dydaktycznych do ćwiczeń laboratoryjnych z użyciem promieniowania rentgenowskiego w ramach projektu  "Politechnika Częstochowska kształci kadrę dla rozwoju gospodarki"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52C6F" w:rsidRPr="00A2540E" w:rsidTr="001823BF">
        <w:tc>
          <w:tcPr>
            <w:tcW w:w="2269" w:type="dxa"/>
            <w:shd w:val="clear" w:color="auto" w:fill="auto"/>
          </w:tcPr>
          <w:p w:rsidR="00752C6F" w:rsidRPr="00A2540E" w:rsidRDefault="00752C6F" w:rsidP="001823B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52C6F" w:rsidRPr="00A2540E" w:rsidRDefault="00752C6F" w:rsidP="001823B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2C6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RZ-DZP.262.6.2025.AR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52C6F" w:rsidRPr="00752C6F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183E34" w:rsidP="00183E3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 </w:t>
      </w:r>
      <w:r w:rsidR="00257E73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183E34" w:rsidP="00183E34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F0EBB">
        <w:rPr>
          <w:rFonts w:ascii="Arial" w:hAnsi="Arial" w:cs="Arial"/>
          <w:i/>
          <w:iCs/>
          <w:sz w:val="18"/>
          <w:szCs w:val="18"/>
        </w:rPr>
        <w:t xml:space="preserve"> </w:t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12B5" w:rsidRDefault="003512B5" w:rsidP="0038231F">
      <w:pPr>
        <w:spacing w:after="0" w:line="240" w:lineRule="auto"/>
      </w:pPr>
      <w:r>
        <w:separator/>
      </w:r>
    </w:p>
  </w:endnote>
  <w:endnote w:type="continuationSeparator" w:id="0">
    <w:p w:rsidR="003512B5" w:rsidRDefault="003512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C6F" w:rsidRDefault="00752C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E34" w:rsidRPr="00183E34" w:rsidRDefault="00183E34" w:rsidP="00183E34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  <w:r w:rsidRPr="00183E34">
      <w:rPr>
        <w:rFonts w:ascii="Times New Roman" w:eastAsia="Times New Roman" w:hAnsi="Times New Roman"/>
        <w:sz w:val="24"/>
        <w:szCs w:val="24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423.75pt;height:1.5pt;mso-position-horizontal-relative:char;mso-position-vertical-relative:line">
          <v:imagedata r:id="rId1" o:title=""/>
        </v:shape>
      </w:pict>
    </w:r>
  </w:p>
  <w:p w:rsidR="00183E34" w:rsidRPr="00183E34" w:rsidRDefault="00183E34" w:rsidP="00183E34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  <w:r w:rsidRPr="00183E34">
      <w:rPr>
        <w:rFonts w:ascii="Times New Roman" w:eastAsia="Times New Roman" w:hAnsi="Times New Roman"/>
        <w:sz w:val="24"/>
        <w:szCs w:val="24"/>
        <w:lang w:eastAsia="pl-PL"/>
      </w:rPr>
      <w:pict>
        <v:shape id="_x0000_i1028" type="#_x0000_t75" style="width:98.25pt;height:38.25pt;mso-position-horizontal-relative:char;mso-position-vertical-relative:line">
          <v:imagedata r:id="rId2" o:title=""/>
        </v:shape>
      </w:pict>
    </w:r>
  </w:p>
  <w:p w:rsidR="00183E34" w:rsidRPr="00183E34" w:rsidRDefault="00183E34" w:rsidP="00183E34">
    <w:pPr>
      <w:spacing w:after="0" w:line="276" w:lineRule="auto"/>
      <w:ind w:right="-852"/>
      <w:rPr>
        <w:rFonts w:ascii="Roboto" w:eastAsia="Times New Roman" w:hAnsi="Roboto" w:cs="Arial"/>
        <w:b/>
        <w:bCs/>
        <w:szCs w:val="18"/>
        <w:lang w:eastAsia="pl-PL"/>
      </w:rPr>
    </w:pPr>
    <w:r w:rsidRPr="00183E34">
      <w:rPr>
        <w:rFonts w:ascii="Roboto" w:eastAsia="Times New Roman" w:hAnsi="Roboto" w:cs="Arial"/>
        <w:b/>
        <w:bCs/>
        <w:szCs w:val="18"/>
        <w:lang w:eastAsia="pl-PL"/>
      </w:rPr>
      <w:t>Politechnika Częstochowska kształci kadrę dla rozwoju gospodarki</w:t>
    </w:r>
  </w:p>
  <w:p w:rsidR="00183E34" w:rsidRPr="00183E34" w:rsidRDefault="00183E34" w:rsidP="00183E34">
    <w:pPr>
      <w:spacing w:after="0" w:line="276" w:lineRule="auto"/>
      <w:ind w:right="-852"/>
      <w:rPr>
        <w:rFonts w:ascii="Roboto" w:eastAsia="Times New Roman" w:hAnsi="Roboto" w:cs="Arial"/>
        <w:b/>
        <w:bCs/>
        <w:sz w:val="14"/>
        <w:szCs w:val="18"/>
        <w:lang w:eastAsia="pl-PL"/>
      </w:rPr>
    </w:pPr>
    <w:r w:rsidRPr="00183E34">
      <w:rPr>
        <w:rFonts w:ascii="Roboto" w:eastAsia="Times New Roman" w:hAnsi="Roboto" w:cs="Arial"/>
        <w:b/>
        <w:bCs/>
        <w:szCs w:val="18"/>
        <w:lang w:eastAsia="pl-PL"/>
      </w:rPr>
      <w:t>FERS.01.05-IP.08-0286/23</w:t>
    </w:r>
    <w:r w:rsidRPr="00183E34">
      <w:rPr>
        <w:rFonts w:ascii="Roboto" w:eastAsia="Times New Roman" w:hAnsi="Roboto"/>
        <w:color w:val="000000"/>
        <w:sz w:val="20"/>
        <w:lang w:eastAsia="pl-PL"/>
      </w:rPr>
      <w:br/>
    </w:r>
    <w:r w:rsidRPr="00183E34">
      <w:rPr>
        <w:rFonts w:ascii="Roboto" w:eastAsia="Times New Roman" w:hAnsi="Roboto" w:cs="Arial"/>
        <w:b/>
        <w:color w:val="13357A"/>
        <w:sz w:val="18"/>
        <w:szCs w:val="18"/>
        <w:lang w:eastAsia="pl-PL"/>
      </w:rPr>
      <w:t>www.czp.pcz.pl</w:t>
    </w:r>
  </w:p>
  <w:p w:rsidR="00183E34" w:rsidRPr="00183E34" w:rsidRDefault="00183E34" w:rsidP="00183E34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:rsidR="00183E34" w:rsidRPr="00183E34" w:rsidRDefault="00183E34" w:rsidP="00183E34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:rsidR="00183E34" w:rsidRPr="00183E34" w:rsidRDefault="00183E34" w:rsidP="00183E34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83E3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83E3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C6F" w:rsidRDefault="00752C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12B5" w:rsidRDefault="003512B5" w:rsidP="0038231F">
      <w:pPr>
        <w:spacing w:after="0" w:line="240" w:lineRule="auto"/>
      </w:pPr>
      <w:r>
        <w:separator/>
      </w:r>
    </w:p>
  </w:footnote>
  <w:footnote w:type="continuationSeparator" w:id="0">
    <w:p w:rsidR="003512B5" w:rsidRDefault="003512B5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C6F" w:rsidRDefault="00752C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E34" w:rsidRPr="00183E34" w:rsidRDefault="00183E34" w:rsidP="00183E34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  <w:r w:rsidRPr="00183E34">
      <w:rPr>
        <w:rFonts w:ascii="Times New Roman" w:eastAsia="Times New Roman" w:hAnsi="Times New Roman"/>
        <w:sz w:val="24"/>
        <w:szCs w:val="24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5.25pt;height:58.5pt;mso-position-horizontal-relative:char;mso-position-vertical-relative:line">
          <v:imagedata r:id="rId1" o:title=""/>
        </v:shape>
      </w:pict>
    </w:r>
  </w:p>
  <w:p w:rsidR="00752C6F" w:rsidRDefault="00752C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C6F" w:rsidRDefault="00752C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12B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3E34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2B5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2C6F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094B8AE-2DD1-449F-AA6A-7EF17265C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6A56C-D7CC-4246-B96D-F40A75F88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391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2025-07-14T11:33:00Z</dcterms:created>
  <dcterms:modified xsi:type="dcterms:W3CDTF">2025-07-14T11:33:00Z</dcterms:modified>
</cp:coreProperties>
</file>