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6155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4595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459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4595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459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459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4595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459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4595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45954" w:rsidRPr="007B107C" w:rsidTr="00901F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5954" w:rsidRPr="007B107C" w:rsidRDefault="00845954" w:rsidP="00901F0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45954" w:rsidRPr="007B107C" w:rsidRDefault="00845954" w:rsidP="00901F0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459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459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4595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845954" w:rsidRPr="007B107C" w:rsidRDefault="00845954" w:rsidP="00901F0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845954" w:rsidRPr="007B107C" w:rsidRDefault="00845954" w:rsidP="00901F0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45954" w:rsidRPr="007B107C" w:rsidRDefault="00845954" w:rsidP="00901F0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4595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459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Relokacja serwerowni IM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45954" w:rsidRPr="008459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CRZP/138/2025/AZP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45954" w:rsidRPr="0084595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954" w:rsidRDefault="00845954" w:rsidP="00845954">
      <w:pPr>
        <w:spacing w:after="0" w:line="240" w:lineRule="auto"/>
      </w:pPr>
      <w:r>
        <w:separator/>
      </w:r>
    </w:p>
  </w:endnote>
  <w:endnote w:type="continuationSeparator" w:id="0">
    <w:p w:rsidR="00845954" w:rsidRDefault="00845954" w:rsidP="00845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54" w:rsidRDefault="008459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54" w:rsidRDefault="008459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54" w:rsidRDefault="008459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954" w:rsidRDefault="00845954" w:rsidP="00845954">
      <w:pPr>
        <w:spacing w:after="0" w:line="240" w:lineRule="auto"/>
      </w:pPr>
      <w:r>
        <w:separator/>
      </w:r>
    </w:p>
  </w:footnote>
  <w:footnote w:type="continuationSeparator" w:id="0">
    <w:p w:rsidR="00845954" w:rsidRDefault="00845954" w:rsidP="00845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54" w:rsidRDefault="008459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54" w:rsidRDefault="008459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54" w:rsidRDefault="008459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CE"/>
    <w:rsid w:val="002621C4"/>
    <w:rsid w:val="00561555"/>
    <w:rsid w:val="007B107C"/>
    <w:rsid w:val="007C7D43"/>
    <w:rsid w:val="00843802"/>
    <w:rsid w:val="00845954"/>
    <w:rsid w:val="008750B3"/>
    <w:rsid w:val="00AC5ACE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4570AC4-3E36-4980-92EC-C5C7858F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5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954"/>
  </w:style>
  <w:style w:type="paragraph" w:styleId="Stopka">
    <w:name w:val="footer"/>
    <w:basedOn w:val="Normalny"/>
    <w:link w:val="StopkaZnak"/>
    <w:uiPriority w:val="99"/>
    <w:unhideWhenUsed/>
    <w:rsid w:val="00845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2025-07-17T08:08:00Z</cp:lastPrinted>
  <dcterms:created xsi:type="dcterms:W3CDTF">2025-07-17T08:08:00Z</dcterms:created>
  <dcterms:modified xsi:type="dcterms:W3CDTF">2025-07-17T08:08:00Z</dcterms:modified>
</cp:coreProperties>
</file>