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CC37C5" w:rsidRDefault="00AB027A" w:rsidP="00CC37C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C37C5">
        <w:rPr>
          <w:rFonts w:ascii="Arial" w:hAnsi="Arial" w:cs="Arial"/>
          <w:sz w:val="24"/>
          <w:szCs w:val="24"/>
        </w:rPr>
        <w:t>Częstochowa</w:t>
      </w:r>
      <w:r w:rsidR="00986737" w:rsidRPr="00CC37C5">
        <w:rPr>
          <w:rFonts w:ascii="Arial" w:hAnsi="Arial" w:cs="Arial"/>
          <w:sz w:val="24"/>
          <w:szCs w:val="24"/>
        </w:rPr>
        <w:t xml:space="preserve"> dnia: </w:t>
      </w:r>
      <w:r w:rsidRPr="00CC37C5">
        <w:rPr>
          <w:rFonts w:ascii="Arial" w:hAnsi="Arial" w:cs="Arial"/>
          <w:sz w:val="24"/>
          <w:szCs w:val="24"/>
        </w:rPr>
        <w:t>2025-07-15</w:t>
      </w:r>
    </w:p>
    <w:p w:rsidR="00986737" w:rsidRPr="00CC37C5" w:rsidRDefault="00AB027A" w:rsidP="00CC37C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37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CC37C5" w:rsidRDefault="00AB027A" w:rsidP="00CC37C5">
      <w:pPr>
        <w:spacing w:line="360" w:lineRule="auto"/>
        <w:rPr>
          <w:rFonts w:ascii="Arial" w:hAnsi="Arial" w:cs="Arial"/>
          <w:sz w:val="24"/>
          <w:szCs w:val="24"/>
        </w:rPr>
      </w:pPr>
      <w:r w:rsidRPr="00CC37C5">
        <w:rPr>
          <w:rFonts w:ascii="Arial" w:hAnsi="Arial" w:cs="Arial"/>
          <w:sz w:val="24"/>
          <w:szCs w:val="24"/>
        </w:rPr>
        <w:t>Dąbrowskiego</w:t>
      </w:r>
      <w:r w:rsidR="00986737" w:rsidRPr="00CC37C5">
        <w:rPr>
          <w:rFonts w:ascii="Arial" w:hAnsi="Arial" w:cs="Arial"/>
          <w:sz w:val="24"/>
          <w:szCs w:val="24"/>
        </w:rPr>
        <w:t xml:space="preserve"> </w:t>
      </w:r>
      <w:r w:rsidRPr="00CC37C5">
        <w:rPr>
          <w:rFonts w:ascii="Arial" w:hAnsi="Arial" w:cs="Arial"/>
          <w:sz w:val="24"/>
          <w:szCs w:val="24"/>
        </w:rPr>
        <w:t>69</w:t>
      </w:r>
    </w:p>
    <w:p w:rsidR="00986737" w:rsidRPr="00CC37C5" w:rsidRDefault="00AB027A" w:rsidP="00CC37C5">
      <w:pPr>
        <w:spacing w:line="360" w:lineRule="auto"/>
        <w:rPr>
          <w:rFonts w:ascii="Arial" w:hAnsi="Arial" w:cs="Arial"/>
          <w:sz w:val="24"/>
          <w:szCs w:val="24"/>
        </w:rPr>
      </w:pPr>
      <w:r w:rsidRPr="00CC37C5">
        <w:rPr>
          <w:rFonts w:ascii="Arial" w:hAnsi="Arial" w:cs="Arial"/>
          <w:sz w:val="24"/>
          <w:szCs w:val="24"/>
        </w:rPr>
        <w:t>42-201</w:t>
      </w:r>
      <w:r w:rsidR="00986737" w:rsidRPr="00CC37C5">
        <w:rPr>
          <w:rFonts w:ascii="Arial" w:hAnsi="Arial" w:cs="Arial"/>
          <w:sz w:val="24"/>
          <w:szCs w:val="24"/>
        </w:rPr>
        <w:t xml:space="preserve"> </w:t>
      </w:r>
      <w:r w:rsidRPr="00CC37C5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C37C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C37C5" w:rsidRDefault="00986737" w:rsidP="00CC37C5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CC37C5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CC37C5" w:rsidRDefault="00986737" w:rsidP="00CC37C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CC37C5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CC37C5" w:rsidRDefault="00986737" w:rsidP="00CC37C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C37C5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CC37C5">
        <w:rPr>
          <w:rFonts w:ascii="Arial" w:hAnsi="Arial" w:cs="Arial"/>
          <w:sz w:val="24"/>
          <w:szCs w:val="24"/>
        </w:rPr>
        <w:t>postępowania o udzielenie zamówienia publicznego</w:t>
      </w:r>
      <w:r w:rsidRPr="00CC37C5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C37C5" w:rsidTr="005A632E">
        <w:tc>
          <w:tcPr>
            <w:tcW w:w="2269" w:type="dxa"/>
            <w:shd w:val="clear" w:color="auto" w:fill="auto"/>
          </w:tcPr>
          <w:p w:rsidR="00986737" w:rsidRPr="00CC37C5" w:rsidRDefault="00986737" w:rsidP="00CC37C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C37C5" w:rsidRDefault="00AB027A" w:rsidP="00CC37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37C5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(2 zadania)</w:t>
            </w:r>
            <w:r w:rsidR="00986737" w:rsidRPr="00CC37C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027A" w:rsidRPr="00CC37C5" w:rsidTr="00682381">
        <w:tc>
          <w:tcPr>
            <w:tcW w:w="2269" w:type="dxa"/>
            <w:shd w:val="clear" w:color="auto" w:fill="auto"/>
          </w:tcPr>
          <w:p w:rsidR="00AB027A" w:rsidRPr="00CC37C5" w:rsidRDefault="00AB027A" w:rsidP="00CC37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027A" w:rsidRPr="00CC37C5" w:rsidRDefault="00AB027A" w:rsidP="00CC37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37C5">
              <w:rPr>
                <w:rFonts w:ascii="Arial" w:hAnsi="Arial" w:cs="Arial"/>
                <w:bCs/>
                <w:sz w:val="24"/>
                <w:szCs w:val="24"/>
              </w:rPr>
              <w:t>RK-NZ.261.23.2025.MM</w:t>
            </w:r>
          </w:p>
        </w:tc>
      </w:tr>
    </w:tbl>
    <w:p w:rsidR="00A80738" w:rsidRPr="00CC37C5" w:rsidRDefault="00A80738" w:rsidP="00CC37C5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CC37C5" w:rsidRDefault="00D665F5" w:rsidP="00CC37C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C37C5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C37C5">
        <w:rPr>
          <w:rFonts w:ascii="Arial" w:hAnsi="Arial" w:cs="Arial"/>
          <w:sz w:val="24"/>
          <w:szCs w:val="24"/>
        </w:rPr>
        <w:t>2</w:t>
      </w:r>
      <w:r w:rsidRPr="00CC37C5">
        <w:rPr>
          <w:rFonts w:ascii="Arial" w:hAnsi="Arial" w:cs="Arial"/>
          <w:sz w:val="24"/>
          <w:szCs w:val="24"/>
        </w:rPr>
        <w:t xml:space="preserve"> ust. 5 </w:t>
      </w:r>
      <w:r w:rsidRPr="00CC37C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C37C5">
        <w:rPr>
          <w:rFonts w:ascii="Arial" w:hAnsi="Arial" w:cs="Arial"/>
          <w:sz w:val="24"/>
          <w:szCs w:val="24"/>
        </w:rPr>
        <w:t xml:space="preserve"> </w:t>
      </w:r>
      <w:r w:rsidR="00AB027A" w:rsidRPr="00CC37C5">
        <w:rPr>
          <w:rFonts w:ascii="Arial" w:hAnsi="Arial" w:cs="Arial"/>
          <w:sz w:val="24"/>
          <w:szCs w:val="24"/>
        </w:rPr>
        <w:t>(</w:t>
      </w:r>
      <w:proofErr w:type="spellStart"/>
      <w:r w:rsidR="00AB027A" w:rsidRPr="00CC37C5">
        <w:rPr>
          <w:rFonts w:ascii="Arial" w:hAnsi="Arial" w:cs="Arial"/>
          <w:sz w:val="24"/>
          <w:szCs w:val="24"/>
        </w:rPr>
        <w:t>t.j</w:t>
      </w:r>
      <w:proofErr w:type="spellEnd"/>
      <w:r w:rsidR="00AB027A" w:rsidRPr="00CC37C5">
        <w:rPr>
          <w:rFonts w:ascii="Arial" w:hAnsi="Arial" w:cs="Arial"/>
          <w:sz w:val="24"/>
          <w:szCs w:val="24"/>
        </w:rPr>
        <w:t>. Dz. U. z 2024 poz. 1320)</w:t>
      </w:r>
      <w:r w:rsidR="00490DC0" w:rsidRPr="00CC37C5">
        <w:rPr>
          <w:rFonts w:ascii="Arial" w:hAnsi="Arial" w:cs="Arial"/>
          <w:sz w:val="24"/>
          <w:szCs w:val="24"/>
        </w:rPr>
        <w:t xml:space="preserve"> </w:t>
      </w:r>
      <w:r w:rsidRPr="00CC37C5">
        <w:rPr>
          <w:rFonts w:ascii="Arial" w:hAnsi="Arial" w:cs="Arial"/>
          <w:sz w:val="24"/>
          <w:szCs w:val="24"/>
        </w:rPr>
        <w:t>udostępnia</w:t>
      </w:r>
      <w:r w:rsidR="00F95C33" w:rsidRPr="00CC37C5">
        <w:rPr>
          <w:rFonts w:ascii="Arial" w:hAnsi="Arial" w:cs="Arial"/>
          <w:sz w:val="24"/>
          <w:szCs w:val="24"/>
        </w:rPr>
        <w:t xml:space="preserve"> </w:t>
      </w:r>
      <w:r w:rsidR="004C7E9B" w:rsidRPr="00CC37C5">
        <w:rPr>
          <w:rFonts w:ascii="Arial" w:hAnsi="Arial" w:cs="Arial"/>
          <w:sz w:val="24"/>
          <w:szCs w:val="24"/>
        </w:rPr>
        <w:t>informacj</w:t>
      </w:r>
      <w:r w:rsidR="00577BC6" w:rsidRPr="00CC37C5">
        <w:rPr>
          <w:rFonts w:ascii="Arial" w:hAnsi="Arial" w:cs="Arial"/>
          <w:sz w:val="24"/>
          <w:szCs w:val="24"/>
        </w:rPr>
        <w:t>ę</w:t>
      </w:r>
      <w:r w:rsidR="00035488" w:rsidRPr="00CC37C5">
        <w:rPr>
          <w:rFonts w:ascii="Arial" w:hAnsi="Arial" w:cs="Arial"/>
          <w:sz w:val="24"/>
          <w:szCs w:val="24"/>
        </w:rPr>
        <w:t xml:space="preserve"> z otwarcia ofert</w:t>
      </w:r>
      <w:r w:rsidR="00577BC6" w:rsidRPr="00CC37C5">
        <w:rPr>
          <w:rFonts w:ascii="Arial" w:hAnsi="Arial" w:cs="Arial"/>
          <w:sz w:val="24"/>
          <w:szCs w:val="24"/>
        </w:rPr>
        <w:t>.</w:t>
      </w:r>
    </w:p>
    <w:p w:rsidR="00A80738" w:rsidRPr="00CC37C5" w:rsidRDefault="00D665F5" w:rsidP="00CC37C5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CC37C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C37C5">
        <w:rPr>
          <w:rFonts w:ascii="Arial" w:hAnsi="Arial" w:cs="Arial"/>
          <w:sz w:val="24"/>
          <w:szCs w:val="24"/>
        </w:rPr>
        <w:t xml:space="preserve"> w dniu </w:t>
      </w:r>
      <w:r w:rsidR="00AB027A" w:rsidRPr="00CC37C5">
        <w:rPr>
          <w:rFonts w:ascii="Arial" w:hAnsi="Arial" w:cs="Arial"/>
          <w:sz w:val="24"/>
          <w:szCs w:val="24"/>
        </w:rPr>
        <w:t>15/07/2025</w:t>
      </w:r>
      <w:r w:rsidR="00FF4AB1" w:rsidRPr="00CC37C5">
        <w:rPr>
          <w:rFonts w:ascii="Arial" w:hAnsi="Arial" w:cs="Arial"/>
          <w:sz w:val="24"/>
          <w:szCs w:val="24"/>
        </w:rPr>
        <w:t xml:space="preserve"> o godz. </w:t>
      </w:r>
      <w:r w:rsidR="00AB027A" w:rsidRPr="00CC37C5">
        <w:rPr>
          <w:rFonts w:ascii="Arial" w:hAnsi="Arial" w:cs="Arial"/>
          <w:sz w:val="24"/>
          <w:szCs w:val="24"/>
        </w:rPr>
        <w:t>11:10</w:t>
      </w:r>
      <w:r w:rsidRPr="00CC37C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819"/>
        <w:gridCol w:w="1701"/>
      </w:tblGrid>
      <w:tr w:rsidR="006B27ED" w:rsidRPr="00CC37C5" w:rsidTr="00CC37C5">
        <w:tc>
          <w:tcPr>
            <w:tcW w:w="1276" w:type="dxa"/>
            <w:shd w:val="clear" w:color="auto" w:fill="F2F2F2"/>
            <w:vAlign w:val="center"/>
          </w:tcPr>
          <w:p w:rsidR="006B27ED" w:rsidRPr="00CC37C5" w:rsidRDefault="00986737" w:rsidP="00CC37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CC37C5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C37C5" w:rsidRDefault="00986737" w:rsidP="00CC37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6B27ED" w:rsidRPr="00CC37C5" w:rsidRDefault="006B27ED" w:rsidP="00CC37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CC37C5" w:rsidRDefault="006B27ED" w:rsidP="00CC37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CC37C5" w:rsidRPr="00CC37C5" w:rsidRDefault="00CC37C5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CC37C5" w:rsidRPr="00CC37C5" w:rsidRDefault="00CC37C5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CC37C5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11 635.80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AB027A" w:rsidRPr="00CC37C5" w:rsidRDefault="00CC37C5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AB027A" w:rsidRPr="00CC37C5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AB027A"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42-216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C</w:t>
            </w:r>
            <w:r w:rsidR="00CC37C5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166 861.80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AB027A" w:rsidRPr="00CC37C5" w:rsidRDefault="00CC37C5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Wilkowa 3A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28-232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158 497.80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NKK SYSTEM Sp</w:t>
            </w:r>
            <w:r w:rsidR="00CC37C5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AB027A" w:rsidRPr="00CC37C5" w:rsidRDefault="00AB027A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Tatarska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5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30-103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12 589.05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NKK SYSTEM Sp</w:t>
            </w:r>
            <w:r w:rsidR="00CC37C5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AB027A" w:rsidRPr="00CC37C5" w:rsidRDefault="00AB027A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Tatarska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5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30-103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216 209.40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AB027A" w:rsidRPr="00CC37C5" w:rsidRDefault="00AB027A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Spokojna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18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41-940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149 255.58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AB027A" w:rsidRPr="00CC37C5" w:rsidRDefault="00AB027A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28/17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80-180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G</w:t>
            </w:r>
            <w:r w:rsidR="00CC37C5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11 143.80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CC37C5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AJP Technology S</w:t>
            </w:r>
            <w:r w:rsidR="00AB027A" w:rsidRPr="00CC37C5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AB027A" w:rsidRPr="00CC37C5" w:rsidRDefault="00AB027A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1/11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30-069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10 975.29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AB027A" w:rsidRPr="00CC37C5" w:rsidRDefault="00CC37C5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Wolność 8 lok. 4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26-600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162 930.72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CC37C5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NTT Technology S</w:t>
            </w:r>
            <w:r w:rsidR="00AB027A" w:rsidRPr="00CC37C5">
              <w:rPr>
                <w:rFonts w:ascii="Arial" w:hAnsi="Arial" w:cs="Arial"/>
                <w:sz w:val="24"/>
                <w:szCs w:val="24"/>
              </w:rPr>
              <w:t>p. z o .o.</w:t>
            </w:r>
          </w:p>
          <w:p w:rsidR="00AB027A" w:rsidRPr="00CC37C5" w:rsidRDefault="00AB027A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Zakręt, ul. Trakt Brzeski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89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05-077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Warszawa - Wesoła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168 158.22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FHU Horyzont Krzysztof Lech</w:t>
            </w:r>
          </w:p>
          <w:p w:rsidR="00AB027A" w:rsidRPr="00CC37C5" w:rsidRDefault="00CC37C5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Parkowa 6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lastRenderedPageBreak/>
              <w:t>38-300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lastRenderedPageBreak/>
              <w:t>167 280.00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PRZP Systemy Informacyjne Sp. z o.o.</w:t>
            </w:r>
          </w:p>
          <w:p w:rsidR="00AB027A" w:rsidRPr="00CC37C5" w:rsidRDefault="00AB027A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Kilińskiego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6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28-230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Połaniec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146 244.54 zł</w:t>
            </w:r>
          </w:p>
        </w:tc>
      </w:tr>
      <w:tr w:rsidR="00AB027A" w:rsidRPr="00CC37C5" w:rsidTr="00CC37C5"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B027A" w:rsidRPr="00CC37C5" w:rsidRDefault="00AB027A" w:rsidP="00CC37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INFO</w:t>
            </w:r>
            <w:r w:rsidR="00CC37C5">
              <w:rPr>
                <w:rFonts w:ascii="Arial" w:hAnsi="Arial" w:cs="Arial"/>
                <w:sz w:val="24"/>
                <w:szCs w:val="24"/>
              </w:rPr>
              <w:t>S Systemy Komputerowe Jacek Kieł</w:t>
            </w:r>
            <w:r w:rsidRPr="00CC37C5">
              <w:rPr>
                <w:rFonts w:ascii="Arial" w:hAnsi="Arial" w:cs="Arial"/>
                <w:sz w:val="24"/>
                <w:szCs w:val="24"/>
              </w:rPr>
              <w:t>bratowski</w:t>
            </w:r>
          </w:p>
          <w:p w:rsidR="00AB027A" w:rsidRPr="00CC37C5" w:rsidRDefault="00AB027A" w:rsidP="00CC37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37C5">
              <w:rPr>
                <w:rFonts w:ascii="Arial" w:hAnsi="Arial" w:cs="Arial"/>
                <w:sz w:val="24"/>
                <w:szCs w:val="24"/>
              </w:rPr>
              <w:t>8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B027A" w:rsidRPr="00CC37C5" w:rsidRDefault="00AB027A" w:rsidP="00CC37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80-371</w:t>
            </w:r>
            <w:r w:rsidRPr="00CC37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C37C5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27A" w:rsidRPr="00CC37C5" w:rsidRDefault="00AB027A" w:rsidP="00CC37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C5">
              <w:rPr>
                <w:rFonts w:ascii="Arial" w:hAnsi="Arial" w:cs="Arial"/>
                <w:sz w:val="24"/>
                <w:szCs w:val="24"/>
              </w:rPr>
              <w:t>168 95</w:t>
            </w:r>
            <w:bookmarkStart w:id="1" w:name="_GoBack"/>
            <w:bookmarkEnd w:id="1"/>
            <w:r w:rsidRPr="00CC37C5">
              <w:rPr>
                <w:rFonts w:ascii="Arial" w:hAnsi="Arial" w:cs="Arial"/>
                <w:sz w:val="24"/>
                <w:szCs w:val="24"/>
              </w:rPr>
              <w:t>2.80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CC37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210" w:rsidRDefault="00D21210">
      <w:r>
        <w:separator/>
      </w:r>
    </w:p>
  </w:endnote>
  <w:endnote w:type="continuationSeparator" w:id="0">
    <w:p w:rsidR="00D21210" w:rsidRDefault="00D21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86737" w:rsidRDefault="009F189D" w:rsidP="00CC37C5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7C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210" w:rsidRDefault="00D21210">
      <w:r>
        <w:separator/>
      </w:r>
    </w:p>
  </w:footnote>
  <w:footnote w:type="continuationSeparator" w:id="0">
    <w:p w:rsidR="00D21210" w:rsidRDefault="00D21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27A" w:rsidRDefault="00AB0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7C5" w:rsidRPr="0062295F" w:rsidRDefault="00CC37C5" w:rsidP="00CC37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B027A" w:rsidRDefault="00AB0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27A" w:rsidRDefault="00AB02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21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B027A"/>
    <w:rsid w:val="00BB547B"/>
    <w:rsid w:val="00C236D3"/>
    <w:rsid w:val="00C659E2"/>
    <w:rsid w:val="00C82837"/>
    <w:rsid w:val="00CA3D66"/>
    <w:rsid w:val="00CB0802"/>
    <w:rsid w:val="00CC37C5"/>
    <w:rsid w:val="00D2121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62AB1A0"/>
  <w15:chartTrackingRefBased/>
  <w15:docId w15:val="{45DC74F4-E0C5-4640-8CD8-555A197CA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C3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287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2025-07-15T13:14:00Z</cp:lastPrinted>
  <dcterms:created xsi:type="dcterms:W3CDTF">2025-07-15T13:15:00Z</dcterms:created>
  <dcterms:modified xsi:type="dcterms:W3CDTF">2025-07-15T13:15:00Z</dcterms:modified>
</cp:coreProperties>
</file>