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7363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C22D0" w:rsidRPr="004C22D0">
        <w:rPr>
          <w:rFonts w:ascii="Arial" w:hAnsi="Arial" w:cs="Arial"/>
          <w:b/>
          <w:sz w:val="24"/>
          <w:szCs w:val="24"/>
        </w:rPr>
        <w:t>CRZP/137/2025/AZP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4C22D0" w:rsidRPr="004C22D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C22D0" w:rsidTr="0014252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C22D0" w:rsidRDefault="004C22D0" w:rsidP="001425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4C22D0" w:rsidRDefault="004C22D0" w:rsidP="001425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C22D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22D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22D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4C22D0" w:rsidRDefault="004C22D0" w:rsidP="0014252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C22D0" w:rsidRDefault="004C22D0" w:rsidP="001425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C22D0" w:rsidRDefault="004C22D0" w:rsidP="0014252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4C22D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C22D0">
        <w:rPr>
          <w:rFonts w:ascii="Arial" w:hAnsi="Arial" w:cs="Arial"/>
          <w:b/>
          <w:sz w:val="24"/>
          <w:szCs w:val="24"/>
        </w:rPr>
        <w:t>Dostosowani</w:t>
      </w:r>
      <w:r w:rsidR="0057363C">
        <w:rPr>
          <w:rFonts w:ascii="Arial" w:hAnsi="Arial" w:cs="Arial"/>
          <w:b/>
          <w:sz w:val="24"/>
          <w:szCs w:val="24"/>
        </w:rPr>
        <w:t>e</w:t>
      </w:r>
      <w:r w:rsidRPr="004C22D0">
        <w:rPr>
          <w:rFonts w:ascii="Arial" w:hAnsi="Arial" w:cs="Arial"/>
          <w:b/>
          <w:sz w:val="24"/>
          <w:szCs w:val="24"/>
        </w:rPr>
        <w:t xml:space="preserve"> jednostki r/v IMOR na potrzeby pracy z systemem holowanych pojazdów ROTV wraz z magnetometrami na podstawie dokumentacji wykonawczej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4C22D0" w:rsidRPr="004C22D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C22D0" w:rsidRP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200 000 PLN.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C22D0" w:rsidRP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Wykonawca musi wykazać, iż w okresie ostatnich  trzech lat przed upływem terminu składania ofert, a jeżeli okres prowadzenia działalności jest krótszy - w tym okresie, wykonał</w:t>
            </w:r>
            <w:r w:rsidR="0057363C">
              <w:rPr>
                <w:rFonts w:ascii="Arial" w:hAnsi="Arial" w:cs="Arial"/>
                <w:sz w:val="24"/>
                <w:szCs w:val="24"/>
              </w:rPr>
              <w:t xml:space="preserve"> c</w:t>
            </w:r>
            <w:r w:rsidRPr="004C22D0">
              <w:rPr>
                <w:rFonts w:ascii="Arial" w:hAnsi="Arial" w:cs="Arial"/>
                <w:sz w:val="24"/>
                <w:szCs w:val="24"/>
              </w:rPr>
              <w:t>o najmniej 3 usług polegających przebudowie lub remontach o wartości nie mniejszej niż 200 000 PLN brutto każda, na statkach morskich.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C22D0" w:rsidTr="004C22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C22D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C22D0" w:rsidRDefault="004C22D0" w:rsidP="0014252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22D0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  <w:bookmarkStart w:id="1" w:name="_GoBack"/>
            <w:bookmarkEnd w:id="1"/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10E" w:rsidRDefault="008D510E" w:rsidP="00E4548F">
      <w:pPr>
        <w:spacing w:after="0" w:line="240" w:lineRule="auto"/>
      </w:pPr>
      <w:r>
        <w:separator/>
      </w:r>
    </w:p>
  </w:endnote>
  <w:endnote w:type="continuationSeparator" w:id="0">
    <w:p w:rsidR="008D510E" w:rsidRDefault="008D510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10E" w:rsidRDefault="008D510E" w:rsidP="00E4548F">
      <w:pPr>
        <w:spacing w:after="0" w:line="240" w:lineRule="auto"/>
      </w:pPr>
      <w:r>
        <w:separator/>
      </w:r>
    </w:p>
  </w:footnote>
  <w:footnote w:type="continuationSeparator" w:id="0">
    <w:p w:rsidR="008D510E" w:rsidRDefault="008D510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2D0" w:rsidRDefault="004C22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10E"/>
    <w:rsid w:val="002621C4"/>
    <w:rsid w:val="004C22D0"/>
    <w:rsid w:val="0057363C"/>
    <w:rsid w:val="007B107C"/>
    <w:rsid w:val="007C7D43"/>
    <w:rsid w:val="00843802"/>
    <w:rsid w:val="008750B3"/>
    <w:rsid w:val="008D510E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BB7F435-5690-4ED9-B522-73D540B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C2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D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C22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D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1041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2025-07-15T06:40:00Z</cp:lastPrinted>
  <dcterms:created xsi:type="dcterms:W3CDTF">2025-07-15T06:40:00Z</dcterms:created>
  <dcterms:modified xsi:type="dcterms:W3CDTF">2025-07-15T06:40:00Z</dcterms:modified>
</cp:coreProperties>
</file>