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46F0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46F0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46F0C">
        <w:rPr>
          <w:rFonts w:ascii="Arial" w:hAnsi="Arial" w:cs="Arial"/>
          <w:sz w:val="24"/>
          <w:szCs w:val="24"/>
        </w:rPr>
        <w:t>2025-07-1</w:t>
      </w:r>
      <w:r w:rsidR="00B85DE9">
        <w:rPr>
          <w:rFonts w:ascii="Arial" w:hAnsi="Arial" w:cs="Arial"/>
          <w:sz w:val="24"/>
          <w:szCs w:val="24"/>
        </w:rPr>
        <w:t>5</w:t>
      </w:r>
    </w:p>
    <w:p w:rsidR="009432A1" w:rsidRPr="009432A1" w:rsidRDefault="00946F0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6F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46F0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46F0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6F0C">
        <w:rPr>
          <w:rFonts w:ascii="Arial" w:hAnsi="Arial" w:cs="Arial"/>
          <w:sz w:val="24"/>
          <w:szCs w:val="24"/>
        </w:rPr>
        <w:t>69</w:t>
      </w:r>
    </w:p>
    <w:p w:rsidR="009432A1" w:rsidRPr="009432A1" w:rsidRDefault="00946F0C" w:rsidP="009432A1">
      <w:pPr>
        <w:rPr>
          <w:rFonts w:ascii="Arial" w:hAnsi="Arial" w:cs="Arial"/>
          <w:sz w:val="24"/>
          <w:szCs w:val="24"/>
        </w:rPr>
      </w:pPr>
      <w:r w:rsidRPr="00946F0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6F0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46F0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6F0C">
              <w:rPr>
                <w:rFonts w:ascii="Arial" w:hAnsi="Arial" w:cs="Arial"/>
                <w:bCs/>
                <w:sz w:val="24"/>
                <w:szCs w:val="24"/>
              </w:rPr>
              <w:t>Dostawa zestawu analizatora spalin + dymomierz (5-gazowy analizator spalin z dymomierzem)  w ramach Projektu ,,Rozwój kompetencji kluczem dla rozwoju gospodarki 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6F0C" w:rsidRPr="004E4B64" w:rsidTr="005B1A30">
        <w:tc>
          <w:tcPr>
            <w:tcW w:w="2269" w:type="dxa"/>
            <w:shd w:val="clear" w:color="auto" w:fill="auto"/>
          </w:tcPr>
          <w:p w:rsidR="00946F0C" w:rsidRPr="004E4B64" w:rsidRDefault="00946F0C" w:rsidP="005B1A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6F0C" w:rsidRPr="004E4B64" w:rsidRDefault="00946F0C" w:rsidP="005B1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6F0C">
              <w:rPr>
                <w:rFonts w:ascii="Arial" w:hAnsi="Arial" w:cs="Arial"/>
                <w:bCs/>
                <w:sz w:val="24"/>
                <w:szCs w:val="24"/>
              </w:rPr>
              <w:t>RK-NZ.262.13.2025.AR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46F0C" w:rsidRPr="00946F0C">
        <w:rPr>
          <w:rFonts w:ascii="Arial" w:hAnsi="Arial" w:cs="Arial"/>
          <w:sz w:val="24"/>
          <w:szCs w:val="24"/>
        </w:rPr>
        <w:t>(</w:t>
      </w:r>
      <w:proofErr w:type="spellStart"/>
      <w:r w:rsidR="00946F0C" w:rsidRPr="00946F0C">
        <w:rPr>
          <w:rFonts w:ascii="Arial" w:hAnsi="Arial" w:cs="Arial"/>
          <w:sz w:val="24"/>
          <w:szCs w:val="24"/>
        </w:rPr>
        <w:t>t.j</w:t>
      </w:r>
      <w:proofErr w:type="spellEnd"/>
      <w:r w:rsidR="00946F0C" w:rsidRPr="00946F0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46F0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46F0C">
        <w:rPr>
          <w:rFonts w:ascii="Arial" w:hAnsi="Arial" w:cs="Arial"/>
          <w:b/>
          <w:sz w:val="24"/>
          <w:szCs w:val="24"/>
        </w:rPr>
        <w:t>49 718.28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F6F" w:rsidRDefault="00BD6F6F">
      <w:r>
        <w:separator/>
      </w:r>
    </w:p>
  </w:endnote>
  <w:endnote w:type="continuationSeparator" w:id="0">
    <w:p w:rsidR="00BD6F6F" w:rsidRDefault="00BD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DE9" w:rsidRDefault="00B85DE9" w:rsidP="00B85DE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>
      <w:pict>
        <v:line id="Łącznik prosty 2" o:spid="_x0000_s2051" style="position:absolute;z-index:251660288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B85DE9" w:rsidRDefault="00B85DE9" w:rsidP="00B85DE9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B85DE9" w:rsidRDefault="00B85DE9" w:rsidP="00B85DE9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B85DE9" w:rsidRDefault="00B85DE9" w:rsidP="00B85DE9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85DE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85DE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6F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F6F" w:rsidRDefault="00BD6F6F">
      <w:r>
        <w:separator/>
      </w:r>
    </w:p>
  </w:footnote>
  <w:footnote w:type="continuationSeparator" w:id="0">
    <w:p w:rsidR="00BD6F6F" w:rsidRDefault="00BD6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F0C" w:rsidRDefault="00946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DE9" w:rsidRDefault="00B85DE9" w:rsidP="00B85DE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49" type="#_x0000_t75" style="position:absolute;margin-left:0;margin-top:-3.4pt;width:425.2pt;height:58.7pt;z-index:251658240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0" style="position:absolute;z-index:251658240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946F0C" w:rsidRDefault="00946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F0C" w:rsidRDefault="00946F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F6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46F0C"/>
    <w:rsid w:val="009D19BD"/>
    <w:rsid w:val="009F189D"/>
    <w:rsid w:val="00A652DF"/>
    <w:rsid w:val="00A80738"/>
    <w:rsid w:val="00B426D2"/>
    <w:rsid w:val="00B85DE9"/>
    <w:rsid w:val="00BD6F6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C7B6336"/>
  <w15:chartTrackingRefBased/>
  <w15:docId w15:val="{2116507B-5F17-4242-863E-8F29EE5E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85DE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2025-07-11T08:51:00Z</dcterms:created>
  <dcterms:modified xsi:type="dcterms:W3CDTF">2025-07-11T08:51:00Z</dcterms:modified>
</cp:coreProperties>
</file>