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913" w:rsidRDefault="00F75913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C95D7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95D78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C95D78">
        <w:rPr>
          <w:rFonts w:ascii="Arial" w:hAnsi="Arial" w:cs="Arial"/>
          <w:sz w:val="24"/>
          <w:szCs w:val="24"/>
        </w:rPr>
        <w:t>2025-07-15</w:t>
      </w:r>
    </w:p>
    <w:p w:rsidR="003E6519" w:rsidRPr="009432A1" w:rsidRDefault="00C95D7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5D7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C95D7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95D78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95D78">
        <w:rPr>
          <w:rFonts w:ascii="Arial" w:hAnsi="Arial" w:cs="Arial"/>
          <w:sz w:val="24"/>
          <w:szCs w:val="24"/>
        </w:rPr>
        <w:t>69</w:t>
      </w:r>
    </w:p>
    <w:p w:rsidR="003E6519" w:rsidRPr="009432A1" w:rsidRDefault="00C95D78" w:rsidP="003E6519">
      <w:pPr>
        <w:rPr>
          <w:rFonts w:ascii="Arial" w:hAnsi="Arial" w:cs="Arial"/>
          <w:sz w:val="24"/>
          <w:szCs w:val="24"/>
        </w:rPr>
      </w:pPr>
      <w:r w:rsidRPr="00C95D78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95D78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C95D7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5D78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(2 zadania)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95D78" w:rsidRPr="004E4B64" w:rsidTr="001B291F">
        <w:tc>
          <w:tcPr>
            <w:tcW w:w="2269" w:type="dxa"/>
            <w:shd w:val="clear" w:color="auto" w:fill="auto"/>
          </w:tcPr>
          <w:p w:rsidR="00C95D78" w:rsidRPr="004E4B64" w:rsidRDefault="00C95D78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95D78" w:rsidRPr="004E4B64" w:rsidRDefault="00C95D78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5D78">
              <w:rPr>
                <w:rFonts w:ascii="Arial" w:hAnsi="Arial" w:cs="Arial"/>
                <w:bCs/>
                <w:sz w:val="24"/>
                <w:szCs w:val="24"/>
              </w:rPr>
              <w:t>RK-NZ.261.23.2025.MM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95D78" w:rsidRPr="00C95D78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95D78" w:rsidRPr="00C902DE" w:rsidTr="001B291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5D78" w:rsidRPr="00C902DE" w:rsidRDefault="00C95D78" w:rsidP="001B291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5D78">
              <w:rPr>
                <w:rFonts w:ascii="Arial" w:hAnsi="Arial" w:cs="Arial"/>
                <w:sz w:val="24"/>
                <w:szCs w:val="24"/>
              </w:rPr>
              <w:t>części 1 zamówienia w wysokości 11 300.00 zł brutto;</w:t>
            </w:r>
          </w:p>
        </w:tc>
      </w:tr>
      <w:tr w:rsidR="00C95D78" w:rsidRPr="00C902DE" w:rsidTr="001B291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5D78" w:rsidRPr="00C902DE" w:rsidRDefault="00C95D78" w:rsidP="001B291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5D78">
              <w:rPr>
                <w:rFonts w:ascii="Arial" w:hAnsi="Arial" w:cs="Arial"/>
                <w:sz w:val="24"/>
                <w:szCs w:val="24"/>
              </w:rPr>
              <w:t>części 2 zamówienia w wysokości 230 010.00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FFD" w:rsidRDefault="00EC6FFD">
      <w:r>
        <w:separator/>
      </w:r>
    </w:p>
  </w:endnote>
  <w:endnote w:type="continuationSeparator" w:id="0">
    <w:p w:rsidR="00EC6FFD" w:rsidRDefault="00EC6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59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FFD" w:rsidRDefault="00EC6FFD">
      <w:r>
        <w:separator/>
      </w:r>
    </w:p>
  </w:footnote>
  <w:footnote w:type="continuationSeparator" w:id="0">
    <w:p w:rsidR="00EC6FFD" w:rsidRDefault="00EC6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D78" w:rsidRDefault="00C95D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913" w:rsidRPr="0062295F" w:rsidRDefault="00F75913" w:rsidP="00F759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95D78" w:rsidRDefault="00C95D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D78" w:rsidRDefault="00C95D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6FF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95D78"/>
    <w:rsid w:val="00CB0802"/>
    <w:rsid w:val="00D7128F"/>
    <w:rsid w:val="00EA3476"/>
    <w:rsid w:val="00EC6FFD"/>
    <w:rsid w:val="00F7591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ADB84FA"/>
  <w15:chartTrackingRefBased/>
  <w15:docId w15:val="{F0461AC9-98C2-4374-A16C-AA5FE08BF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75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2025-07-15T06:55:00Z</cp:lastPrinted>
  <dcterms:created xsi:type="dcterms:W3CDTF">2025-07-15T06:55:00Z</dcterms:created>
  <dcterms:modified xsi:type="dcterms:W3CDTF">2025-07-15T06:55:00Z</dcterms:modified>
</cp:coreProperties>
</file>