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A801A4" w:rsidRDefault="00D62E6E" w:rsidP="00A801A4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801A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C105EE" w:rsidRPr="00A801A4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A801A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801A4" w:rsidTr="00D62E6E">
        <w:tc>
          <w:tcPr>
            <w:tcW w:w="2800" w:type="dxa"/>
            <w:shd w:val="clear" w:color="auto" w:fill="auto"/>
          </w:tcPr>
          <w:p w:rsidR="00D62E6E" w:rsidRPr="00A801A4" w:rsidRDefault="00D62E6E" w:rsidP="00A801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801A4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801A4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A801A4" w:rsidRDefault="00D62E6E" w:rsidP="00A801A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A801A4" w:rsidRDefault="00D62E6E" w:rsidP="00A801A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801A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801A4" w:rsidRDefault="00D62E6E" w:rsidP="00A801A4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801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A801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801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</w:t>
            </w:r>
            <w:bookmarkStart w:id="0" w:name="_GoBack"/>
            <w:bookmarkEnd w:id="0"/>
            <w:r w:rsidRPr="00A801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żności od podmiotu: NIP/PESEL, KRS/CEiDG]</w:t>
            </w:r>
          </w:p>
        </w:tc>
      </w:tr>
      <w:tr w:rsidR="00D62E6E" w:rsidRPr="00A801A4" w:rsidTr="00D62E6E">
        <w:tc>
          <w:tcPr>
            <w:tcW w:w="2800" w:type="dxa"/>
            <w:shd w:val="clear" w:color="auto" w:fill="auto"/>
          </w:tcPr>
          <w:p w:rsidR="00D62E6E" w:rsidRPr="00A801A4" w:rsidRDefault="00D62E6E" w:rsidP="00A801A4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801A4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A801A4" w:rsidRDefault="00D62E6E" w:rsidP="00A801A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A801A4" w:rsidRDefault="00D62E6E" w:rsidP="00A801A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801A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801A4" w:rsidRDefault="00D62E6E" w:rsidP="00A801A4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A801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A801A4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A801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A801A4" w:rsidRDefault="00BC121E" w:rsidP="00A801A4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105EE" w:rsidRPr="00A801A4" w:rsidTr="00C0748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105EE" w:rsidRPr="00A801A4" w:rsidRDefault="00C105EE" w:rsidP="00A801A4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801A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C105EE" w:rsidRPr="00A801A4" w:rsidRDefault="00C105EE" w:rsidP="00A801A4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801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A801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A801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C105EE" w:rsidRPr="00A801A4" w:rsidRDefault="00C105EE" w:rsidP="00A801A4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801A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C105EE" w:rsidRPr="00A801A4" w:rsidRDefault="00C105EE" w:rsidP="00A801A4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801A4" w:rsidRDefault="00C105EE" w:rsidP="00A801A4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801A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A801A4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A801A4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801A4" w:rsidTr="00D62E6E">
        <w:tc>
          <w:tcPr>
            <w:tcW w:w="2269" w:type="dxa"/>
            <w:shd w:val="clear" w:color="auto" w:fill="auto"/>
          </w:tcPr>
          <w:p w:rsidR="00D62E6E" w:rsidRPr="00A801A4" w:rsidRDefault="00D62E6E" w:rsidP="00A801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801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A801A4" w:rsidRDefault="00C105EE" w:rsidP="00A801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801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Wydziału Informatyki i Sztucznej Inteligencji Politechniki Częstochowskiej (7 zadań)</w:t>
            </w:r>
            <w:r w:rsidR="00D62E6E" w:rsidRPr="00A801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105EE" w:rsidRPr="00A801A4" w:rsidTr="00C07488">
        <w:tc>
          <w:tcPr>
            <w:tcW w:w="2269" w:type="dxa"/>
            <w:shd w:val="clear" w:color="auto" w:fill="auto"/>
          </w:tcPr>
          <w:p w:rsidR="00C105EE" w:rsidRPr="00A801A4" w:rsidRDefault="00C105EE" w:rsidP="00A801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801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105EE" w:rsidRPr="00A801A4" w:rsidRDefault="00C105EE" w:rsidP="00A801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801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RZ-DZP.261.5.2025.MM</w:t>
            </w:r>
          </w:p>
        </w:tc>
      </w:tr>
    </w:tbl>
    <w:p w:rsidR="00BC121E" w:rsidRPr="00A801A4" w:rsidRDefault="00C105EE" w:rsidP="00A801A4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801A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A801A4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A801A4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A801A4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A801A4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A801A4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A801A4" w:rsidRDefault="008E296F" w:rsidP="00A801A4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A801A4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A801A4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801A4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A801A4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A801A4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A801A4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801A4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A801A4" w:rsidRDefault="00BC121E" w:rsidP="00A801A4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801A4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A801A4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801A4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A801A4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A801A4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A801A4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A801A4" w:rsidRDefault="00BF69A4" w:rsidP="00A801A4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801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A801A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801A4" w:rsidRDefault="00BC121E" w:rsidP="00A801A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801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801A4" w:rsidRDefault="00BC121E" w:rsidP="00A801A4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801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801A4" w:rsidRDefault="00BC121E" w:rsidP="00A801A4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801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801A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801A4" w:rsidRDefault="00BC121E" w:rsidP="00A801A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801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801A4" w:rsidRDefault="00BC121E" w:rsidP="00A801A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801A4" w:rsidRDefault="00BC121E" w:rsidP="00A801A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A801A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801A4" w:rsidRDefault="00BC121E" w:rsidP="00A801A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801A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801A4" w:rsidRDefault="00BC121E" w:rsidP="00A801A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801A4" w:rsidRDefault="00BC121E" w:rsidP="00A801A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801A4" w:rsidRDefault="00BC121E" w:rsidP="00A801A4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A801A4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A801A4" w:rsidRDefault="00BC121E" w:rsidP="00A801A4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A801A4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A801A4" w:rsidRDefault="00067B62" w:rsidP="00A801A4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A801A4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A801A4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801A4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A801A4" w:rsidRDefault="00067B62" w:rsidP="00A801A4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801A4" w:rsidTr="00620E37">
        <w:tc>
          <w:tcPr>
            <w:tcW w:w="2660" w:type="dxa"/>
            <w:shd w:val="clear" w:color="auto" w:fill="auto"/>
          </w:tcPr>
          <w:p w:rsidR="00BC121E" w:rsidRPr="00A801A4" w:rsidRDefault="00BC121E" w:rsidP="00A801A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A801A4" w:rsidRDefault="00D62E6E" w:rsidP="00A801A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801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A801A4" w:rsidRDefault="00844A96" w:rsidP="00A801A4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801A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A801A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A801A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A801A4" w:rsidRDefault="00BC121E" w:rsidP="00A801A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A801A4" w:rsidRDefault="00BC121E" w:rsidP="00A801A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801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801A4" w:rsidRDefault="00844A96" w:rsidP="00A801A4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801A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C105EE" w:rsidRPr="00A801A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A801A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A801A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746" w:rsidRDefault="00311746">
      <w:r>
        <w:separator/>
      </w:r>
    </w:p>
  </w:endnote>
  <w:endnote w:type="continuationSeparator" w:id="0">
    <w:p w:rsidR="00311746" w:rsidRDefault="0031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01A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01A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5EE" w:rsidRDefault="00C105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746" w:rsidRDefault="00311746">
      <w:r>
        <w:separator/>
      </w:r>
    </w:p>
  </w:footnote>
  <w:footnote w:type="continuationSeparator" w:id="0">
    <w:p w:rsidR="00311746" w:rsidRDefault="00311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5EE" w:rsidRDefault="00C105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5EE" w:rsidRDefault="00C105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5EE" w:rsidRDefault="00C105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1746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1746"/>
    <w:rsid w:val="00312A4F"/>
    <w:rsid w:val="00336EEB"/>
    <w:rsid w:val="00360BC3"/>
    <w:rsid w:val="003E5D20"/>
    <w:rsid w:val="003F6927"/>
    <w:rsid w:val="00405045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1A4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105EE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FABBCED-A044-4D81-AE95-CA1BB00DB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80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801A4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76DEE-CB08-4ECD-A8C7-F88F09240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1751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2025-07-14T09:39:00Z</cp:lastPrinted>
  <dcterms:created xsi:type="dcterms:W3CDTF">2025-07-14T09:39:00Z</dcterms:created>
  <dcterms:modified xsi:type="dcterms:W3CDTF">2025-07-14T09:39:00Z</dcterms:modified>
</cp:coreProperties>
</file>