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5F69C0">
        <w:rPr>
          <w:rFonts w:ascii="Arial" w:hAnsi="Arial" w:cs="Arial"/>
          <w:bCs/>
          <w:szCs w:val="24"/>
        </w:rPr>
        <w:t>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EF76FA" w:rsidRPr="00EF76FA">
        <w:rPr>
          <w:rFonts w:ascii="Arial" w:hAnsi="Arial" w:cs="Arial"/>
          <w:b/>
          <w:sz w:val="24"/>
          <w:szCs w:val="24"/>
        </w:rPr>
        <w:t>CRZP/130/2025/AZP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EF76FA" w:rsidRPr="00EF76FA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EF76FA" w:rsidRPr="00EF76FA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EF76FA" w:rsidRPr="00EF76FA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EF76FA" w:rsidRPr="00EF76FA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EF76FA" w:rsidRPr="00EF76FA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F76FA" w:rsidTr="0085021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F76FA" w:rsidRDefault="00EF76FA" w:rsidP="0085021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EF76FA" w:rsidRDefault="00EF76FA" w:rsidP="0085021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EF76F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F76F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F76FA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EF76FA" w:rsidRDefault="00EF76FA" w:rsidP="0085021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EF76FA" w:rsidRDefault="00EF76FA" w:rsidP="0085021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EF76FA" w:rsidRDefault="00EF76FA" w:rsidP="0085021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EF76FA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EF76FA">
        <w:rPr>
          <w:rFonts w:ascii="Arial" w:hAnsi="Arial" w:cs="Arial"/>
          <w:b/>
          <w:sz w:val="24"/>
          <w:szCs w:val="24"/>
        </w:rPr>
        <w:t>Remont pomieszczeń  na poz. 400 w budynku B ETAP I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EF76FA" w:rsidRPr="00EF76FA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EF76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F76FA" w:rsidTr="00EF76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6FA" w:rsidRDefault="00EF76FA" w:rsidP="0085021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76F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6FA" w:rsidRDefault="00EF76FA" w:rsidP="0085021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F76FA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EF76FA" w:rsidRDefault="00EF76FA" w:rsidP="0085021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F76FA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EF76FA" w:rsidTr="00EF76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6FA" w:rsidRDefault="00EF76FA" w:rsidP="0085021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76FA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6FA" w:rsidRDefault="00EF76FA" w:rsidP="0085021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F76FA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EF76FA" w:rsidRPr="00EF76FA" w:rsidRDefault="00EF76FA" w:rsidP="0085021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F76FA">
              <w:rPr>
                <w:rFonts w:ascii="Arial" w:hAnsi="Arial" w:cs="Arial"/>
                <w:sz w:val="24"/>
                <w:szCs w:val="24"/>
              </w:rPr>
              <w:t>1.</w:t>
            </w:r>
            <w:r w:rsidRPr="00EF76FA">
              <w:rPr>
                <w:rFonts w:ascii="Arial" w:hAnsi="Arial" w:cs="Arial"/>
                <w:sz w:val="24"/>
                <w:szCs w:val="24"/>
              </w:rPr>
              <w:tab/>
              <w:t>dysponowanie  pracownikiem /osobą posiadającą uprawnienia budowlane do kierowania robotami - uprawnienia bez ograniczeń w specjalności instalacyjnej w zakresie sieci, instalacji i urządzeń wentylacyjnych określone w ustawie z dnia 7 lipca 1994 r. Prawo Budowlane  (</w:t>
            </w:r>
            <w:proofErr w:type="spellStart"/>
            <w:r w:rsidRPr="00EF76FA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EF76FA">
              <w:rPr>
                <w:rFonts w:ascii="Arial" w:hAnsi="Arial" w:cs="Arial"/>
                <w:sz w:val="24"/>
                <w:szCs w:val="24"/>
              </w:rPr>
              <w:t xml:space="preserve"> .U. z 2025 r. poz. 418 z </w:t>
            </w:r>
            <w:proofErr w:type="spellStart"/>
            <w:r w:rsidRPr="00EF76FA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EF76FA">
              <w:rPr>
                <w:rFonts w:ascii="Arial" w:hAnsi="Arial" w:cs="Arial"/>
                <w:sz w:val="24"/>
                <w:szCs w:val="24"/>
              </w:rPr>
              <w:t xml:space="preserve">. zm.) lub równoważne wydane na podstawie wcześniej obowiązujących przepisów </w:t>
            </w:r>
          </w:p>
          <w:p w:rsidR="00EF76FA" w:rsidRPr="00EF76FA" w:rsidRDefault="00EF76FA" w:rsidP="0085021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F76FA">
              <w:rPr>
                <w:rFonts w:ascii="Arial" w:hAnsi="Arial" w:cs="Arial"/>
                <w:sz w:val="24"/>
                <w:szCs w:val="24"/>
              </w:rPr>
              <w:t>2.</w:t>
            </w:r>
            <w:r w:rsidRPr="00EF76FA">
              <w:rPr>
                <w:rFonts w:ascii="Arial" w:hAnsi="Arial" w:cs="Arial"/>
                <w:sz w:val="24"/>
                <w:szCs w:val="24"/>
              </w:rPr>
              <w:tab/>
              <w:t>dysponowanie  pracownikiem /osobą posiadającą uprawnienia budowlane do kierowania robotami - uprawnienia bez ograniczeń w specjalności instalacyjnej w zakresie sieci, instalacji i urządzeń elektrycznych i elektroenergetycznych określone w ustawie z dnia 7 lipca 1994 r. Prawo Budowlane  (</w:t>
            </w:r>
            <w:proofErr w:type="spellStart"/>
            <w:r w:rsidRPr="00EF76FA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EF76FA">
              <w:rPr>
                <w:rFonts w:ascii="Arial" w:hAnsi="Arial" w:cs="Arial"/>
                <w:sz w:val="24"/>
                <w:szCs w:val="24"/>
              </w:rPr>
              <w:t xml:space="preserve"> .U. z 2025 r. poz. 418 z </w:t>
            </w:r>
            <w:proofErr w:type="spellStart"/>
            <w:r w:rsidRPr="00EF76FA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EF76FA">
              <w:rPr>
                <w:rFonts w:ascii="Arial" w:hAnsi="Arial" w:cs="Arial"/>
                <w:sz w:val="24"/>
                <w:szCs w:val="24"/>
              </w:rPr>
              <w:t xml:space="preserve">. zm.) lub równoważne wydane na podstawie wcześniej obowiązujących przepisów . </w:t>
            </w:r>
          </w:p>
          <w:p w:rsidR="00EF76FA" w:rsidRPr="00EF76FA" w:rsidRDefault="00EF76FA" w:rsidP="0085021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F76FA">
              <w:rPr>
                <w:rFonts w:ascii="Arial" w:hAnsi="Arial" w:cs="Arial"/>
                <w:sz w:val="24"/>
                <w:szCs w:val="24"/>
              </w:rPr>
              <w:t>3.</w:t>
            </w:r>
            <w:r w:rsidRPr="00EF76FA">
              <w:rPr>
                <w:rFonts w:ascii="Arial" w:hAnsi="Arial" w:cs="Arial"/>
                <w:sz w:val="24"/>
                <w:szCs w:val="24"/>
              </w:rPr>
              <w:tab/>
              <w:t>dysponowanie co najmniej. 2 osobami posiadającymi certyfikat dla personelu F-gaz.</w:t>
            </w:r>
          </w:p>
          <w:p w:rsidR="00EF76FA" w:rsidRPr="00EF76FA" w:rsidRDefault="00EF76FA" w:rsidP="0085021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F76FA">
              <w:rPr>
                <w:rFonts w:ascii="Arial" w:hAnsi="Arial" w:cs="Arial"/>
                <w:sz w:val="24"/>
                <w:szCs w:val="24"/>
              </w:rPr>
              <w:t>4.</w:t>
            </w:r>
            <w:r w:rsidRPr="00EF76FA">
              <w:rPr>
                <w:rFonts w:ascii="Arial" w:hAnsi="Arial" w:cs="Arial"/>
                <w:sz w:val="24"/>
                <w:szCs w:val="24"/>
              </w:rPr>
              <w:tab/>
              <w:t>dysponowanie co najmniej 2 osobami posiadającymi świadectwo kwalifikacyjne Grupy 2 urządzenia wytwarzające, magazynujące, przesyłające i zużywające ciepło oraz inne urządzenia energetyczne do zajmowania się eksploatacją tych urządzeń, instalacji i sieci.</w:t>
            </w:r>
          </w:p>
          <w:p w:rsidR="00EF76FA" w:rsidRPr="00EF76FA" w:rsidRDefault="00EF76FA" w:rsidP="0085021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F76FA">
              <w:rPr>
                <w:rFonts w:ascii="Arial" w:hAnsi="Arial" w:cs="Arial"/>
                <w:sz w:val="24"/>
                <w:szCs w:val="24"/>
              </w:rPr>
              <w:t>5.</w:t>
            </w:r>
            <w:r w:rsidRPr="00EF76FA">
              <w:rPr>
                <w:rFonts w:ascii="Arial" w:hAnsi="Arial" w:cs="Arial"/>
                <w:sz w:val="24"/>
                <w:szCs w:val="24"/>
              </w:rPr>
              <w:tab/>
              <w:t>dysponowanie co najmniej 2 osobami posiadającymi świadectwo kwalifikacyjne Grupy 1 urządzenia , instalacje i sieci elektroenergetyczne wytwarzające, magazynujące przetwarzające, przesyłające i zużywające energię elektryczną do zajmowania się eksploatacją tych urządzeń, instalacji i sieci.</w:t>
            </w:r>
          </w:p>
          <w:p w:rsidR="00EF76FA" w:rsidRDefault="00EF76FA" w:rsidP="0085021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F76FA">
              <w:rPr>
                <w:rFonts w:ascii="Arial" w:hAnsi="Arial" w:cs="Arial"/>
                <w:sz w:val="24"/>
                <w:szCs w:val="24"/>
              </w:rPr>
              <w:t>6.</w:t>
            </w:r>
            <w:r w:rsidRPr="00EF76FA">
              <w:rPr>
                <w:rFonts w:ascii="Arial" w:hAnsi="Arial" w:cs="Arial"/>
                <w:sz w:val="24"/>
                <w:szCs w:val="24"/>
              </w:rPr>
              <w:tab/>
              <w:t>Wykonanie  w okresie ostatnich 5 lat przed upływem terminu składania ofert, a jeżeli okres prowadzenia działalności jest krótszy - w tym okresie, co najmniej 5 robót budowlanych w zakresie instalacji klimatyzacji za kwotę nie mniejszą niż 1 200 000, 00 zł brutto każda</w:t>
            </w:r>
            <w:bookmarkStart w:id="1" w:name="_GoBack"/>
            <w:bookmarkEnd w:id="1"/>
            <w:r w:rsidRPr="00EF76FA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EF76FA" w:rsidTr="00EF76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6FA" w:rsidRDefault="00EF76FA" w:rsidP="0085021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76F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6FA" w:rsidRDefault="00EF76FA" w:rsidP="0085021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F76FA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EF76FA" w:rsidRDefault="00EF76FA" w:rsidP="0085021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F76FA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EF76FA" w:rsidTr="00EF76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6FA" w:rsidRDefault="00EF76FA" w:rsidP="0085021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76F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6FA" w:rsidRDefault="00EF76FA" w:rsidP="0085021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F76FA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EF76FA" w:rsidRDefault="00EF76FA" w:rsidP="0085021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F76FA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Wymagane posiadanie przez Wykonawcę certyfikatu dla przedsiębiorcy F-gaz.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3AE4" w:rsidRDefault="00AE3AE4" w:rsidP="00E4548F">
      <w:pPr>
        <w:spacing w:after="0" w:line="240" w:lineRule="auto"/>
      </w:pPr>
      <w:r>
        <w:separator/>
      </w:r>
    </w:p>
  </w:endnote>
  <w:endnote w:type="continuationSeparator" w:id="0">
    <w:p w:rsidR="00AE3AE4" w:rsidRDefault="00AE3AE4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76FA" w:rsidRDefault="00EF76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76FA" w:rsidRDefault="00EF76F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76FA" w:rsidRDefault="00EF76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3AE4" w:rsidRDefault="00AE3AE4" w:rsidP="00E4548F">
      <w:pPr>
        <w:spacing w:after="0" w:line="240" w:lineRule="auto"/>
      </w:pPr>
      <w:r>
        <w:separator/>
      </w:r>
    </w:p>
  </w:footnote>
  <w:footnote w:type="continuationSeparator" w:id="0">
    <w:p w:rsidR="00AE3AE4" w:rsidRDefault="00AE3AE4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76FA" w:rsidRDefault="00EF76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76FA" w:rsidRDefault="00EF76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76FA" w:rsidRDefault="00EF76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AE4"/>
    <w:rsid w:val="002621C4"/>
    <w:rsid w:val="005F69C0"/>
    <w:rsid w:val="006D65B6"/>
    <w:rsid w:val="007B107C"/>
    <w:rsid w:val="007C7D43"/>
    <w:rsid w:val="00843802"/>
    <w:rsid w:val="008750B3"/>
    <w:rsid w:val="00AE3AE4"/>
    <w:rsid w:val="00C31816"/>
    <w:rsid w:val="00CA2A23"/>
    <w:rsid w:val="00E4548F"/>
    <w:rsid w:val="00EF7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AA794"/>
  <w15:chartTrackingRefBased/>
  <w15:docId w15:val="{10BF0D0A-450A-4514-9901-382E09696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F76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76FA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EF76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76FA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69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69C0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5</Pages>
  <Words>1167</Words>
  <Characters>7008</Characters>
  <Application>Microsoft Office Word</Application>
  <DocSecurity>0</DocSecurity>
  <Lines>58</Lines>
  <Paragraphs>16</Paragraphs>
  <ScaleCrop>false</ScaleCrop>
  <Company/>
  <LinksUpToDate>false</LinksUpToDate>
  <CharactersWithSpaces>8159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2025-07-10T08:24:00Z</cp:lastPrinted>
  <dcterms:created xsi:type="dcterms:W3CDTF">2025-07-11T09:37:00Z</dcterms:created>
  <dcterms:modified xsi:type="dcterms:W3CDTF">2025-07-11T09:37:00Z</dcterms:modified>
</cp:coreProperties>
</file>