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981FC6" w:rsidP="00BD46D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981FC6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8C57A5">
        <w:rPr>
          <w:rFonts w:ascii="Arial" w:hAnsi="Arial" w:cs="Arial"/>
        </w:rPr>
        <w:t>2025-07-10</w:t>
      </w:r>
    </w:p>
    <w:p w:rsidR="00081D13" w:rsidRPr="00353FDC" w:rsidRDefault="00981FC6" w:rsidP="00BD46D8">
      <w:pPr>
        <w:spacing w:line="360" w:lineRule="auto"/>
        <w:ind w:right="3969"/>
        <w:rPr>
          <w:rFonts w:ascii="Arial" w:hAnsi="Arial" w:cs="Arial"/>
          <w:b/>
          <w:bCs/>
        </w:rPr>
      </w:pPr>
      <w:r w:rsidRPr="00981FC6">
        <w:rPr>
          <w:rFonts w:ascii="Arial" w:hAnsi="Arial" w:cs="Arial"/>
          <w:b/>
          <w:bCs/>
        </w:rPr>
        <w:t>Politechnika Częstochowska</w:t>
      </w:r>
    </w:p>
    <w:p w:rsidR="00081D13" w:rsidRPr="00353FDC" w:rsidRDefault="00981FC6" w:rsidP="00BD46D8">
      <w:pPr>
        <w:spacing w:line="360" w:lineRule="auto"/>
        <w:ind w:right="3969"/>
        <w:rPr>
          <w:rFonts w:ascii="Arial" w:hAnsi="Arial" w:cs="Arial"/>
        </w:rPr>
      </w:pPr>
      <w:r w:rsidRPr="00981FC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81FC6">
        <w:rPr>
          <w:rFonts w:ascii="Arial" w:hAnsi="Arial" w:cs="Arial"/>
        </w:rPr>
        <w:t>69</w:t>
      </w:r>
    </w:p>
    <w:p w:rsidR="00081D13" w:rsidRPr="00353FDC" w:rsidRDefault="00981FC6" w:rsidP="00BD46D8">
      <w:pPr>
        <w:spacing w:line="360" w:lineRule="auto"/>
        <w:ind w:right="3969"/>
        <w:rPr>
          <w:rFonts w:ascii="Arial" w:hAnsi="Arial" w:cs="Arial"/>
        </w:rPr>
      </w:pPr>
      <w:r w:rsidRPr="00981FC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81FC6">
        <w:rPr>
          <w:rFonts w:ascii="Arial" w:hAnsi="Arial" w:cs="Arial"/>
        </w:rPr>
        <w:t>Częstochowa</w:t>
      </w:r>
    </w:p>
    <w:p w:rsidR="00081D13" w:rsidRDefault="00081D13" w:rsidP="00BD46D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BD46D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BD46D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BD46D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BD46D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BD46D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81FC6" w:rsidP="00BD46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1FC6">
              <w:rPr>
                <w:rFonts w:ascii="Arial" w:hAnsi="Arial" w:cs="Arial"/>
                <w:bCs/>
              </w:rPr>
              <w:t>Dostawa i montaż mebli biurowych - konferencyjnych dla Wydziału Budownictwa Politechniki Częstochowskiej</w:t>
            </w:r>
          </w:p>
        </w:tc>
      </w:tr>
      <w:tr w:rsidR="00981FC6" w:rsidRPr="00353FDC" w:rsidTr="00F14A84">
        <w:tc>
          <w:tcPr>
            <w:tcW w:w="2269" w:type="dxa"/>
            <w:shd w:val="clear" w:color="auto" w:fill="auto"/>
          </w:tcPr>
          <w:p w:rsidR="00981FC6" w:rsidRPr="00353FDC" w:rsidRDefault="00981FC6" w:rsidP="00BD46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81FC6" w:rsidRPr="00353FDC" w:rsidRDefault="00981FC6" w:rsidP="00BD46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1FC6">
              <w:rPr>
                <w:rFonts w:ascii="Arial" w:hAnsi="Arial" w:cs="Arial"/>
                <w:bCs/>
              </w:rPr>
              <w:t>RK-NZ.261.26.2025.MT</w:t>
            </w:r>
          </w:p>
        </w:tc>
      </w:tr>
    </w:tbl>
    <w:p w:rsidR="00081D13" w:rsidRDefault="00081D13" w:rsidP="00BD46D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BD46D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81FC6" w:rsidRPr="00981FC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81FC6" w:rsidRPr="00981FC6">
        <w:rPr>
          <w:rFonts w:ascii="Arial" w:hAnsi="Arial" w:cs="Arial"/>
        </w:rPr>
        <w:t>(</w:t>
      </w:r>
      <w:proofErr w:type="spellStart"/>
      <w:r w:rsidR="00981FC6" w:rsidRPr="00981FC6">
        <w:rPr>
          <w:rFonts w:ascii="Arial" w:hAnsi="Arial" w:cs="Arial"/>
        </w:rPr>
        <w:t>t.j</w:t>
      </w:r>
      <w:proofErr w:type="spellEnd"/>
      <w:r w:rsidR="00981FC6" w:rsidRPr="00981FC6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81FC6" w:rsidRPr="00E1738E" w:rsidTr="00F14A84">
        <w:trPr>
          <w:cantSplit/>
        </w:trPr>
        <w:tc>
          <w:tcPr>
            <w:tcW w:w="10080" w:type="dxa"/>
          </w:tcPr>
          <w:p w:rsidR="00981FC6" w:rsidRDefault="00981FC6" w:rsidP="00BD46D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81FC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981FC6" w:rsidRPr="00AC1F4A" w:rsidRDefault="00981FC6" w:rsidP="00BD46D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81FC6">
              <w:rPr>
                <w:rFonts w:ascii="Arial" w:hAnsi="Arial" w:cs="Arial"/>
                <w:bCs/>
              </w:rPr>
              <w:t>Białostocka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81FC6">
              <w:rPr>
                <w:rFonts w:ascii="Arial" w:hAnsi="Arial" w:cs="Arial"/>
                <w:bCs/>
              </w:rPr>
              <w:t>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981FC6" w:rsidRPr="00E1738E" w:rsidRDefault="00981FC6" w:rsidP="00BD46D8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81FC6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81FC6">
              <w:rPr>
                <w:rFonts w:ascii="Arial" w:hAnsi="Arial" w:cs="Arial"/>
                <w:bCs/>
              </w:rPr>
              <w:t>Częstochowa</w:t>
            </w:r>
          </w:p>
          <w:p w:rsidR="00981FC6" w:rsidRPr="00BC506C" w:rsidRDefault="00981FC6" w:rsidP="00BD46D8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81FC6">
              <w:rPr>
                <w:rFonts w:ascii="Arial" w:hAnsi="Arial" w:cs="Arial"/>
                <w:b/>
              </w:rPr>
              <w:t>56 457.00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81FC6" w:rsidRPr="00E1738E" w:rsidRDefault="00981FC6" w:rsidP="00BD46D8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81FC6" w:rsidRPr="00E1738E" w:rsidRDefault="00981FC6" w:rsidP="00BD46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81FC6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BD46D8">
              <w:rPr>
                <w:rFonts w:ascii="Arial" w:hAnsi="Arial" w:cs="Arial"/>
              </w:rPr>
              <w:t xml:space="preserve">       </w:t>
            </w:r>
            <w:bookmarkStart w:id="2" w:name="_GoBack"/>
            <w:bookmarkEnd w:id="2"/>
            <w:r w:rsidRPr="00981FC6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- 96,30 pkt. Cena oferty mieści się w możliwościach finansowych Zamawiającego.</w:t>
            </w:r>
          </w:p>
        </w:tc>
      </w:tr>
    </w:tbl>
    <w:p w:rsidR="00081D13" w:rsidRDefault="00081D13" w:rsidP="00BD46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559"/>
        <w:gridCol w:w="1418"/>
        <w:gridCol w:w="1417"/>
        <w:gridCol w:w="1843"/>
      </w:tblGrid>
      <w:tr w:rsidR="00BD46D8" w:rsidRPr="008567C7" w:rsidTr="00BB4B0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01750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D46D8" w:rsidRPr="008567C7" w:rsidTr="00BB4B0D">
        <w:tc>
          <w:tcPr>
            <w:tcW w:w="851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BD46D8" w:rsidRPr="00017506" w:rsidRDefault="00BD46D8" w:rsidP="00BD46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17506">
              <w:rPr>
                <w:rFonts w:ascii="Arial" w:hAnsi="Arial" w:cs="Arial"/>
                <w:b/>
                <w:sz w:val="24"/>
                <w:szCs w:val="24"/>
              </w:rPr>
              <w:t>Przedsiębiorstwo Handlowo-Usługowe "BOSTO" S.C.</w:t>
            </w:r>
          </w:p>
          <w:p w:rsidR="00BD46D8" w:rsidRPr="00017506" w:rsidRDefault="00BD46D8" w:rsidP="00BD46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 xml:space="preserve">Białostocka 40 </w:t>
            </w:r>
          </w:p>
          <w:p w:rsidR="00BD46D8" w:rsidRPr="00017506" w:rsidRDefault="00BD46D8" w:rsidP="00BD46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1559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56,30</w:t>
            </w:r>
          </w:p>
        </w:tc>
        <w:tc>
          <w:tcPr>
            <w:tcW w:w="1418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96,30</w:t>
            </w:r>
          </w:p>
        </w:tc>
      </w:tr>
      <w:tr w:rsidR="00BD46D8" w:rsidRPr="008567C7" w:rsidTr="00BB4B0D">
        <w:tc>
          <w:tcPr>
            <w:tcW w:w="851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BD46D8" w:rsidRPr="00017506" w:rsidRDefault="00BD46D8" w:rsidP="00BD46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17506">
              <w:rPr>
                <w:rFonts w:ascii="Arial" w:hAnsi="Arial" w:cs="Arial"/>
                <w:b/>
                <w:sz w:val="24"/>
                <w:szCs w:val="24"/>
              </w:rPr>
              <w:t>KJMK Meble Sp. z o.o.</w:t>
            </w:r>
          </w:p>
          <w:p w:rsidR="00BD46D8" w:rsidRPr="00017506" w:rsidRDefault="00BD46D8" w:rsidP="00BD46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 xml:space="preserve">Gliwicka 189 </w:t>
            </w:r>
          </w:p>
          <w:p w:rsidR="00BD46D8" w:rsidRPr="00017506" w:rsidRDefault="00BD46D8" w:rsidP="00BD46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>40-859 Katowice</w:t>
            </w:r>
          </w:p>
        </w:tc>
        <w:tc>
          <w:tcPr>
            <w:tcW w:w="1559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BD46D8" w:rsidRPr="008567C7" w:rsidTr="00BB4B0D">
        <w:tc>
          <w:tcPr>
            <w:tcW w:w="851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BD46D8" w:rsidRPr="00017506" w:rsidRDefault="00BD46D8" w:rsidP="00BD46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17506">
              <w:rPr>
                <w:rFonts w:ascii="Arial" w:hAnsi="Arial" w:cs="Arial"/>
                <w:b/>
                <w:sz w:val="24"/>
                <w:szCs w:val="24"/>
              </w:rPr>
              <w:t>Toro Spółka z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17506">
              <w:rPr>
                <w:rFonts w:ascii="Arial" w:hAnsi="Arial" w:cs="Arial"/>
                <w:b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17506">
              <w:rPr>
                <w:rFonts w:ascii="Arial" w:hAnsi="Arial" w:cs="Arial"/>
                <w:b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D46D8" w:rsidRPr="00017506" w:rsidRDefault="00BD46D8" w:rsidP="00BD46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 xml:space="preserve">Breń 64a </w:t>
            </w:r>
          </w:p>
          <w:p w:rsidR="00BD46D8" w:rsidRPr="00017506" w:rsidRDefault="00BD46D8" w:rsidP="00BD46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17506">
              <w:rPr>
                <w:rFonts w:ascii="Arial" w:hAnsi="Arial" w:cs="Arial"/>
                <w:bCs/>
                <w:sz w:val="24"/>
                <w:szCs w:val="24"/>
              </w:rPr>
              <w:t xml:space="preserve">33-140 </w:t>
            </w:r>
            <w:r>
              <w:rPr>
                <w:rFonts w:ascii="Arial" w:hAnsi="Arial" w:cs="Arial"/>
                <w:bCs/>
                <w:sz w:val="24"/>
                <w:szCs w:val="24"/>
              </w:rPr>
              <w:t>Lisia G</w:t>
            </w:r>
            <w:r w:rsidRPr="00017506">
              <w:rPr>
                <w:rFonts w:ascii="Arial" w:hAnsi="Arial" w:cs="Arial"/>
                <w:bCs/>
                <w:sz w:val="24"/>
                <w:szCs w:val="24"/>
              </w:rPr>
              <w:t>óra</w:t>
            </w:r>
          </w:p>
        </w:tc>
        <w:tc>
          <w:tcPr>
            <w:tcW w:w="1559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35,54</w:t>
            </w:r>
          </w:p>
        </w:tc>
        <w:tc>
          <w:tcPr>
            <w:tcW w:w="1418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BD46D8" w:rsidRPr="00017506" w:rsidRDefault="00BD46D8" w:rsidP="00BD46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506">
              <w:rPr>
                <w:rFonts w:ascii="Arial" w:hAnsi="Arial" w:cs="Arial"/>
                <w:sz w:val="24"/>
                <w:szCs w:val="24"/>
              </w:rPr>
              <w:t xml:space="preserve">  55,54</w:t>
            </w:r>
          </w:p>
        </w:tc>
      </w:tr>
    </w:tbl>
    <w:p w:rsidR="00BD46D8" w:rsidRPr="008D02AA" w:rsidRDefault="00BD46D8" w:rsidP="00BD46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BD46D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BD46D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8C57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1134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01E" w:rsidRDefault="00FB101E">
      <w:r>
        <w:separator/>
      </w:r>
    </w:p>
  </w:endnote>
  <w:endnote w:type="continuationSeparator" w:id="0">
    <w:p w:rsidR="00FB101E" w:rsidRDefault="00FB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FC6" w:rsidRDefault="00981F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D46D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D46D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FC6" w:rsidRDefault="00981F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01E" w:rsidRDefault="00FB101E">
      <w:r>
        <w:separator/>
      </w:r>
    </w:p>
  </w:footnote>
  <w:footnote w:type="continuationSeparator" w:id="0">
    <w:p w:rsidR="00FB101E" w:rsidRDefault="00FB1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FC6" w:rsidRDefault="00981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7A5" w:rsidRPr="008C57A5" w:rsidRDefault="00BD46D8" w:rsidP="008C57A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C57A5" w:rsidRPr="008C57A5" w:rsidRDefault="008C57A5" w:rsidP="008C57A5">
    <w:pPr>
      <w:spacing w:after="160" w:line="259" w:lineRule="auto"/>
      <w:rPr>
        <w:rFonts w:ascii="Arial" w:hAnsi="Arial"/>
        <w:sz w:val="22"/>
        <w:szCs w:val="22"/>
      </w:rPr>
    </w:pPr>
  </w:p>
  <w:p w:rsidR="00981FC6" w:rsidRDefault="00981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FC6" w:rsidRDefault="00981F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01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7A5"/>
    <w:rsid w:val="008E5102"/>
    <w:rsid w:val="00915B9E"/>
    <w:rsid w:val="00952256"/>
    <w:rsid w:val="0097748A"/>
    <w:rsid w:val="00981FC6"/>
    <w:rsid w:val="009F0E5C"/>
    <w:rsid w:val="00A029B8"/>
    <w:rsid w:val="00A17CDB"/>
    <w:rsid w:val="00AA02AC"/>
    <w:rsid w:val="00B32D12"/>
    <w:rsid w:val="00B464D3"/>
    <w:rsid w:val="00B8185B"/>
    <w:rsid w:val="00BD2174"/>
    <w:rsid w:val="00BD46D8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101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140914"/>
  <w15:chartTrackingRefBased/>
  <w15:docId w15:val="{E0CE17E3-CE19-448C-B909-C60BCC52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D46D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2025-07-09T13:39:00Z</cp:lastPrinted>
  <dcterms:created xsi:type="dcterms:W3CDTF">2025-07-09T13:39:00Z</dcterms:created>
  <dcterms:modified xsi:type="dcterms:W3CDTF">2025-07-09T13:39:00Z</dcterms:modified>
</cp:coreProperties>
</file>