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B56F23" w:rsidRDefault="00D62E6E" w:rsidP="00B56F23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1135A" w:rsidRPr="00B56F2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B56F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56F23" w:rsidTr="00D62E6E">
        <w:tc>
          <w:tcPr>
            <w:tcW w:w="2800" w:type="dxa"/>
            <w:shd w:val="clear" w:color="auto" w:fill="auto"/>
          </w:tcPr>
          <w:p w:rsidR="00D62E6E" w:rsidRPr="00B56F23" w:rsidRDefault="00D62E6E" w:rsidP="00B56F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56F2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56F2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56F23" w:rsidRDefault="00D62E6E" w:rsidP="00B56F2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56F23" w:rsidRDefault="00D62E6E" w:rsidP="00B56F2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56F23" w:rsidRDefault="00D62E6E" w:rsidP="00B56F2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 zależności od podmiotu: NIP/PESEL, </w:t>
            </w:r>
            <w:bookmarkStart w:id="0" w:name="_GoBack"/>
            <w:bookmarkEnd w:id="0"/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KRS/CEiDG]</w:t>
            </w:r>
          </w:p>
        </w:tc>
      </w:tr>
      <w:tr w:rsidR="00D62E6E" w:rsidRPr="00B56F23" w:rsidTr="00D62E6E">
        <w:tc>
          <w:tcPr>
            <w:tcW w:w="2800" w:type="dxa"/>
            <w:shd w:val="clear" w:color="auto" w:fill="auto"/>
          </w:tcPr>
          <w:p w:rsidR="00D62E6E" w:rsidRPr="00B56F23" w:rsidRDefault="00D62E6E" w:rsidP="00B56F2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56F2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56F23" w:rsidRDefault="00D62E6E" w:rsidP="00B56F2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56F23" w:rsidRDefault="00D62E6E" w:rsidP="00B56F2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56F23" w:rsidRDefault="00D62E6E" w:rsidP="00B56F2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56F2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B56F23" w:rsidRDefault="00BC121E" w:rsidP="00B56F2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135A" w:rsidRPr="00B56F23" w:rsidTr="006174F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1135A" w:rsidRPr="00B56F23" w:rsidRDefault="00F1135A" w:rsidP="00B56F2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F1135A" w:rsidRPr="00B56F23" w:rsidRDefault="00F1135A" w:rsidP="00B56F2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F1135A" w:rsidRPr="00B56F23" w:rsidRDefault="00F1135A" w:rsidP="00B56F2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F1135A" w:rsidRPr="00B56F23" w:rsidRDefault="00F1135A" w:rsidP="00B56F2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56F23" w:rsidRDefault="00F1135A" w:rsidP="00B56F23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B56F2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56F23" w:rsidTr="00D62E6E">
        <w:tc>
          <w:tcPr>
            <w:tcW w:w="2269" w:type="dxa"/>
            <w:shd w:val="clear" w:color="auto" w:fill="auto"/>
          </w:tcPr>
          <w:p w:rsidR="00D62E6E" w:rsidRPr="00B56F23" w:rsidRDefault="00D62E6E" w:rsidP="00B56F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56F23" w:rsidRDefault="00F1135A" w:rsidP="00B56F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wydajnej obliczeniowej stacji roboczej dla Wydziału Budownictwa Politechniki Częstochowskiej współfinansowana w ramach Programu Akademicka Częstochowa</w:t>
            </w:r>
            <w:r w:rsidR="00D62E6E"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135A" w:rsidRPr="00B56F23" w:rsidTr="006174F6">
        <w:tc>
          <w:tcPr>
            <w:tcW w:w="2269" w:type="dxa"/>
            <w:shd w:val="clear" w:color="auto" w:fill="auto"/>
          </w:tcPr>
          <w:p w:rsidR="00F1135A" w:rsidRPr="00B56F23" w:rsidRDefault="00F1135A" w:rsidP="00B56F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135A" w:rsidRPr="00B56F23" w:rsidRDefault="00F1135A" w:rsidP="00B56F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RZ-DZP.262.2.2025.MM</w:t>
            </w:r>
          </w:p>
        </w:tc>
      </w:tr>
    </w:tbl>
    <w:p w:rsidR="00BC121E" w:rsidRPr="00B56F23" w:rsidRDefault="00F1135A" w:rsidP="00B56F23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56F2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B56F2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B56F2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B56F23" w:rsidRDefault="008E296F" w:rsidP="00B56F2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56F2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56F2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B56F2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56F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B56F23" w:rsidRDefault="00BC121E" w:rsidP="00B56F2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56F2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B56F2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56F2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B56F2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56F23" w:rsidRDefault="00BF69A4" w:rsidP="00B56F23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56F2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56F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B56F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F23" w:rsidRDefault="00BC121E" w:rsidP="00B56F2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56F23" w:rsidRDefault="00BC121E" w:rsidP="00B56F23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56F2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B56F23" w:rsidRDefault="00BC121E" w:rsidP="00B56F2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B56F2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56F23" w:rsidRDefault="00067B62" w:rsidP="00B56F2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B56F2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B56F2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56F2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B56F23" w:rsidRDefault="00067B62" w:rsidP="00B56F2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56F23" w:rsidTr="00620E37">
        <w:tc>
          <w:tcPr>
            <w:tcW w:w="2660" w:type="dxa"/>
            <w:shd w:val="clear" w:color="auto" w:fill="auto"/>
          </w:tcPr>
          <w:p w:rsidR="00BC121E" w:rsidRPr="00B56F23" w:rsidRDefault="00BC121E" w:rsidP="00B56F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56F23" w:rsidRDefault="00D62E6E" w:rsidP="00B56F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56F23" w:rsidRDefault="00844A96" w:rsidP="00B56F2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56F23" w:rsidRDefault="00BC121E" w:rsidP="00B56F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56F23" w:rsidRDefault="00BC121E" w:rsidP="00B56F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56F2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56F23" w:rsidRDefault="00844A96" w:rsidP="00B56F2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F1135A"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B56F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982" w:rsidRDefault="00125982">
      <w:r>
        <w:separator/>
      </w:r>
    </w:p>
  </w:endnote>
  <w:endnote w:type="continuationSeparator" w:id="0">
    <w:p w:rsidR="00125982" w:rsidRDefault="0012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F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F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5A" w:rsidRDefault="00F11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982" w:rsidRDefault="00125982">
      <w:r>
        <w:separator/>
      </w:r>
    </w:p>
  </w:footnote>
  <w:footnote w:type="continuationSeparator" w:id="0">
    <w:p w:rsidR="00125982" w:rsidRDefault="0012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5A" w:rsidRDefault="00F11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5A" w:rsidRDefault="00F11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5A" w:rsidRDefault="00F11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98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5982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18B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6F23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1135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6E454C-B0A6-4BE5-8064-A8F1481C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56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6F2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953F6-6B6C-4479-94B8-1D4B9327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2025-07-09T09:38:00Z</cp:lastPrinted>
  <dcterms:created xsi:type="dcterms:W3CDTF">2025-07-09T09:38:00Z</dcterms:created>
  <dcterms:modified xsi:type="dcterms:W3CDTF">2025-07-09T09:38:00Z</dcterms:modified>
</cp:coreProperties>
</file>