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013448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324525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32452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324525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32452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32452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324525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32452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32452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24525" w:rsidRPr="007B107C" w:rsidTr="00B737E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24525" w:rsidRPr="007B107C" w:rsidRDefault="00324525" w:rsidP="00B737E8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324525" w:rsidRPr="007B107C" w:rsidRDefault="00324525" w:rsidP="00B737E8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24525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324525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324525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324525" w:rsidRPr="007B107C" w:rsidRDefault="00324525" w:rsidP="00B737E8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324525" w:rsidRPr="007B107C" w:rsidRDefault="00324525" w:rsidP="00B737E8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324525" w:rsidRPr="007B107C" w:rsidRDefault="00324525" w:rsidP="00B737E8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324525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324525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Sukcesywna dostawa drobnego sprzętu eksploatacyjnego do badań laboratoryjnych - 2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324525" w:rsidRPr="00324525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CRZP/127/2025/AZP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324525" w:rsidRPr="00324525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4525" w:rsidRDefault="00324525" w:rsidP="00324525">
      <w:pPr>
        <w:spacing w:after="0" w:line="240" w:lineRule="auto"/>
      </w:pPr>
      <w:r>
        <w:separator/>
      </w:r>
    </w:p>
  </w:endnote>
  <w:endnote w:type="continuationSeparator" w:id="0">
    <w:p w:rsidR="00324525" w:rsidRDefault="00324525" w:rsidP="003245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525" w:rsidRDefault="003245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525" w:rsidRDefault="0032452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525" w:rsidRDefault="003245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4525" w:rsidRDefault="00324525" w:rsidP="00324525">
      <w:pPr>
        <w:spacing w:after="0" w:line="240" w:lineRule="auto"/>
      </w:pPr>
      <w:r>
        <w:separator/>
      </w:r>
    </w:p>
  </w:footnote>
  <w:footnote w:type="continuationSeparator" w:id="0">
    <w:p w:rsidR="00324525" w:rsidRDefault="00324525" w:rsidP="003245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525" w:rsidRDefault="003245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525" w:rsidRDefault="003245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525" w:rsidRDefault="003245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855"/>
    <w:rsid w:val="00013448"/>
    <w:rsid w:val="002621C4"/>
    <w:rsid w:val="00324525"/>
    <w:rsid w:val="007B107C"/>
    <w:rsid w:val="007C7D43"/>
    <w:rsid w:val="00843802"/>
    <w:rsid w:val="008750B3"/>
    <w:rsid w:val="00C31816"/>
    <w:rsid w:val="00D63855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F9B55F0A-F82B-4278-BB36-FCA8E1BCB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245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4525"/>
  </w:style>
  <w:style w:type="paragraph" w:styleId="Stopka">
    <w:name w:val="footer"/>
    <w:basedOn w:val="Normalny"/>
    <w:link w:val="StopkaZnak"/>
    <w:uiPriority w:val="99"/>
    <w:unhideWhenUsed/>
    <w:rsid w:val="003245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45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386</Words>
  <Characters>2316</Characters>
  <Application>Microsoft Office Word</Application>
  <DocSecurity>0</DocSecurity>
  <Lines>19</Lines>
  <Paragraphs>5</Paragraphs>
  <ScaleCrop>false</ScaleCrop>
  <Company/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2025-07-07T10:48:00Z</cp:lastPrinted>
  <dcterms:created xsi:type="dcterms:W3CDTF">2025-07-07T10:48:00Z</dcterms:created>
  <dcterms:modified xsi:type="dcterms:W3CDTF">2025-07-07T10:48:00Z</dcterms:modified>
</cp:coreProperties>
</file>