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B631F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775FA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75F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775F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75F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775F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775F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775F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775F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775FA" w:rsidRPr="007B107C" w:rsidTr="0002286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775FA" w:rsidRPr="007B107C" w:rsidRDefault="000775FA" w:rsidP="0002286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775FA" w:rsidRPr="007B107C" w:rsidRDefault="000775FA" w:rsidP="0002286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775F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775F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775F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0775FA" w:rsidRPr="007B107C" w:rsidRDefault="000775FA" w:rsidP="0002286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0775FA" w:rsidRPr="007B107C" w:rsidRDefault="000775FA" w:rsidP="0002286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775FA" w:rsidRPr="007B107C" w:rsidRDefault="000775FA" w:rsidP="0002286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775FA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775F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sprzętu komputerowego dla UMG - serwer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775FA" w:rsidRPr="000775F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CRZP/124/2025/AZP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775FA" w:rsidRPr="000775F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5FA" w:rsidRDefault="000775FA" w:rsidP="000775FA">
      <w:pPr>
        <w:spacing w:after="0" w:line="240" w:lineRule="auto"/>
      </w:pPr>
      <w:r>
        <w:separator/>
      </w:r>
    </w:p>
  </w:endnote>
  <w:endnote w:type="continuationSeparator" w:id="0">
    <w:p w:rsidR="000775FA" w:rsidRDefault="000775FA" w:rsidP="00077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5FA" w:rsidRDefault="000775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5FA" w:rsidRDefault="000775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5FA" w:rsidRDefault="00077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5FA" w:rsidRDefault="000775FA" w:rsidP="000775FA">
      <w:pPr>
        <w:spacing w:after="0" w:line="240" w:lineRule="auto"/>
      </w:pPr>
      <w:r>
        <w:separator/>
      </w:r>
    </w:p>
  </w:footnote>
  <w:footnote w:type="continuationSeparator" w:id="0">
    <w:p w:rsidR="000775FA" w:rsidRDefault="000775FA" w:rsidP="00077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5FA" w:rsidRDefault="00077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5FA" w:rsidRDefault="00077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75FA" w:rsidRDefault="000775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93"/>
    <w:rsid w:val="000775FA"/>
    <w:rsid w:val="00244293"/>
    <w:rsid w:val="002621C4"/>
    <w:rsid w:val="005B631F"/>
    <w:rsid w:val="007B107C"/>
    <w:rsid w:val="007C7D43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B6D5EF4-538E-4E98-8008-2990929DE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7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75FA"/>
  </w:style>
  <w:style w:type="paragraph" w:styleId="Stopka">
    <w:name w:val="footer"/>
    <w:basedOn w:val="Normalny"/>
    <w:link w:val="StopkaZnak"/>
    <w:uiPriority w:val="99"/>
    <w:unhideWhenUsed/>
    <w:rsid w:val="00077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7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2025-06-27T05:39:00Z</cp:lastPrinted>
  <dcterms:created xsi:type="dcterms:W3CDTF">2025-06-27T05:39:00Z</dcterms:created>
  <dcterms:modified xsi:type="dcterms:W3CDTF">2025-06-27T05:39:00Z</dcterms:modified>
</cp:coreProperties>
</file>