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340999" w:rsidRDefault="00E4548F" w:rsidP="00340999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340999">
        <w:rPr>
          <w:rFonts w:ascii="Arial" w:hAnsi="Arial" w:cs="Arial"/>
          <w:bCs/>
          <w:i w:val="0"/>
          <w:szCs w:val="24"/>
        </w:rPr>
        <w:t xml:space="preserve"> 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F4B46" w:rsidRPr="007F4B46">
        <w:rPr>
          <w:rFonts w:ascii="Arial" w:hAnsi="Arial" w:cs="Arial"/>
          <w:b/>
          <w:sz w:val="24"/>
          <w:szCs w:val="24"/>
        </w:rPr>
        <w:t>CRZP/12</w:t>
      </w:r>
      <w:r w:rsidR="00567042">
        <w:rPr>
          <w:rFonts w:ascii="Arial" w:hAnsi="Arial" w:cs="Arial"/>
          <w:b/>
          <w:sz w:val="24"/>
          <w:szCs w:val="24"/>
        </w:rPr>
        <w:t>6</w:t>
      </w:r>
      <w:r w:rsidR="007F4B46" w:rsidRPr="007F4B46">
        <w:rPr>
          <w:rFonts w:ascii="Arial" w:hAnsi="Arial" w:cs="Arial"/>
          <w:b/>
          <w:sz w:val="24"/>
          <w:szCs w:val="24"/>
        </w:rPr>
        <w:t>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F4B46" w:rsidRPr="007F4B4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F4B46" w:rsidTr="008A5D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F4B46" w:rsidRDefault="007F4B46" w:rsidP="008A5D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F4B46" w:rsidRDefault="007F4B46" w:rsidP="008A5D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F4B4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F4B4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F4B4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F4B46" w:rsidRDefault="007F4B46" w:rsidP="008A5D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F4B46" w:rsidRDefault="007F4B46" w:rsidP="008A5D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F4B46" w:rsidRDefault="007F4B46" w:rsidP="008A5D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F4B4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F4B46">
        <w:rPr>
          <w:rFonts w:ascii="Arial" w:hAnsi="Arial" w:cs="Arial"/>
          <w:b/>
          <w:sz w:val="24"/>
          <w:szCs w:val="24"/>
        </w:rPr>
        <w:t xml:space="preserve">Wykonanie dokumentacji projektowej "Zaprojektowanie zabezpieczeń p.poż w budynku A przy ul. Morskiej 81-87 w Gdyni  - </w:t>
      </w:r>
      <w:r w:rsidR="00567042">
        <w:rPr>
          <w:rFonts w:ascii="Arial" w:hAnsi="Arial" w:cs="Arial"/>
          <w:b/>
          <w:sz w:val="24"/>
          <w:szCs w:val="24"/>
        </w:rPr>
        <w:t>3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F4B46" w:rsidRPr="007F4B4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F4B46" w:rsidTr="007F4B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4B4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B46" w:rsidRDefault="007F4B46" w:rsidP="008A5D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4B4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F4B46" w:rsidRPr="00567042" w:rsidRDefault="007F4B46" w:rsidP="00567042">
            <w:pPr>
              <w:pStyle w:val="Akapitzlist"/>
              <w:numPr>
                <w:ilvl w:val="0"/>
                <w:numId w:val="9"/>
              </w:numPr>
              <w:spacing w:before="60" w:after="120"/>
              <w:ind w:left="705"/>
              <w:jc w:val="both"/>
              <w:rPr>
                <w:rFonts w:ascii="Arial" w:hAnsi="Arial" w:cs="Arial"/>
              </w:rPr>
            </w:pPr>
            <w:r w:rsidRPr="00567042">
              <w:rPr>
                <w:rFonts w:ascii="Arial" w:hAnsi="Arial" w:cs="Arial"/>
              </w:rPr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567042">
              <w:rPr>
                <w:rFonts w:ascii="Arial" w:hAnsi="Arial" w:cs="Arial"/>
              </w:rPr>
              <w:t>Dz</w:t>
            </w:r>
            <w:proofErr w:type="spellEnd"/>
            <w:r w:rsidRPr="00567042">
              <w:rPr>
                <w:rFonts w:ascii="Arial" w:hAnsi="Arial" w:cs="Arial"/>
              </w:rPr>
              <w:t xml:space="preserve"> .U. z 2024 r. poz. 725 z późn. zm.) lub równoważne wydane na podstawie wcześniej obowiązujących przepisów - 2 osoba,</w:t>
            </w:r>
          </w:p>
          <w:p w:rsidR="00567042" w:rsidRDefault="007F4B46" w:rsidP="00567042">
            <w:pPr>
              <w:pStyle w:val="Akapitzlist"/>
              <w:numPr>
                <w:ilvl w:val="0"/>
                <w:numId w:val="9"/>
              </w:numPr>
              <w:spacing w:before="60" w:after="120"/>
              <w:ind w:left="705"/>
              <w:jc w:val="both"/>
              <w:rPr>
                <w:rFonts w:ascii="Arial" w:hAnsi="Arial" w:cs="Arial"/>
              </w:rPr>
            </w:pPr>
            <w:r w:rsidRPr="00567042">
              <w:rPr>
                <w:rFonts w:ascii="Arial" w:hAnsi="Arial" w:cs="Arial"/>
              </w:rPr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567042">
              <w:rPr>
                <w:rFonts w:ascii="Arial" w:hAnsi="Arial" w:cs="Arial"/>
              </w:rPr>
              <w:t>Dz</w:t>
            </w:r>
            <w:proofErr w:type="spellEnd"/>
            <w:r w:rsidRPr="00567042">
              <w:rPr>
                <w:rFonts w:ascii="Arial" w:hAnsi="Arial" w:cs="Arial"/>
              </w:rPr>
              <w:t xml:space="preserve"> .U. z 2024 r. poz. 725 z późn. zm.) lub równoważne wydane na podstawie wcześniej obowiązujących przepisów - 1 osoba,</w:t>
            </w:r>
          </w:p>
          <w:p w:rsidR="007F4B46" w:rsidRPr="00567042" w:rsidRDefault="007F4B46" w:rsidP="00567042">
            <w:pPr>
              <w:pStyle w:val="Akapitzlist"/>
              <w:numPr>
                <w:ilvl w:val="0"/>
                <w:numId w:val="9"/>
              </w:numPr>
              <w:spacing w:before="60" w:after="120"/>
              <w:ind w:left="705"/>
              <w:jc w:val="both"/>
              <w:rPr>
                <w:rFonts w:ascii="Arial" w:hAnsi="Arial" w:cs="Arial"/>
              </w:rPr>
            </w:pPr>
            <w:bookmarkStart w:id="1" w:name="_GoBack"/>
            <w:bookmarkEnd w:id="1"/>
            <w:r w:rsidRPr="00567042">
              <w:rPr>
                <w:rFonts w:ascii="Arial" w:hAnsi="Arial" w:cs="Arial"/>
              </w:rPr>
              <w:tab/>
              <w:t xml:space="preserve">Jedna z osób wskazana w pkt. 1 i wyszczególniona w wykazie osób </w:t>
            </w:r>
            <w:r w:rsidR="00340999" w:rsidRPr="00567042">
              <w:rPr>
                <w:rFonts w:ascii="Arial" w:hAnsi="Arial" w:cs="Arial"/>
              </w:rPr>
              <w:t xml:space="preserve">powinna posiadać doświadczenie </w:t>
            </w:r>
            <w:r w:rsidRPr="00567042">
              <w:rPr>
                <w:rFonts w:ascii="Arial" w:hAnsi="Arial" w:cs="Arial"/>
              </w:rPr>
              <w:t>w wykonaniu co najmniej 3 dokumentacji projektowych związanej z zaprojektowaniem urządzeń p.poż w budynkach o kubaturze min. 10 000,00 m3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34099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B29" w:rsidRDefault="00111B29" w:rsidP="00E4548F">
      <w:pPr>
        <w:spacing w:after="0" w:line="240" w:lineRule="auto"/>
      </w:pPr>
      <w:r>
        <w:separator/>
      </w:r>
    </w:p>
  </w:endnote>
  <w:endnote w:type="continuationSeparator" w:id="0">
    <w:p w:rsidR="00111B29" w:rsidRDefault="00111B2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B46" w:rsidRDefault="007F4B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B46" w:rsidRDefault="007F4B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B46" w:rsidRDefault="007F4B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B29" w:rsidRDefault="00111B29" w:rsidP="00E4548F">
      <w:pPr>
        <w:spacing w:after="0" w:line="240" w:lineRule="auto"/>
      </w:pPr>
      <w:r>
        <w:separator/>
      </w:r>
    </w:p>
  </w:footnote>
  <w:footnote w:type="continuationSeparator" w:id="0">
    <w:p w:rsidR="00111B29" w:rsidRDefault="00111B2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B46" w:rsidRDefault="007F4B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B46" w:rsidRDefault="007F4B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B46" w:rsidRDefault="007F4B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44D52"/>
    <w:multiLevelType w:val="hybridMultilevel"/>
    <w:tmpl w:val="30EEA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21A8D"/>
    <w:multiLevelType w:val="hybridMultilevel"/>
    <w:tmpl w:val="7B88945C"/>
    <w:lvl w:ilvl="0" w:tplc="5A642D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B29"/>
    <w:rsid w:val="00111B29"/>
    <w:rsid w:val="002621C4"/>
    <w:rsid w:val="00340999"/>
    <w:rsid w:val="00567042"/>
    <w:rsid w:val="007B107C"/>
    <w:rsid w:val="007C7D43"/>
    <w:rsid w:val="007F4B46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12712"/>
  <w15:chartTrackingRefBased/>
  <w15:docId w15:val="{3BEE3B89-4B47-44E3-A06B-F6AB710F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F4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B4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4B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B46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567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1029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Brunowicz Anita</cp:lastModifiedBy>
  <cp:revision>2</cp:revision>
  <cp:lastPrinted>2025-07-04T06:50:00Z</cp:lastPrinted>
  <dcterms:created xsi:type="dcterms:W3CDTF">2025-07-04T06:50:00Z</dcterms:created>
  <dcterms:modified xsi:type="dcterms:W3CDTF">2025-07-04T06:50:00Z</dcterms:modified>
</cp:coreProperties>
</file>