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206150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06150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206150">
        <w:rPr>
          <w:rFonts w:ascii="Arial" w:hAnsi="Arial" w:cs="Arial"/>
        </w:rPr>
        <w:t>2025-0</w:t>
      </w:r>
      <w:r w:rsidR="00CE0645">
        <w:rPr>
          <w:rFonts w:ascii="Arial" w:hAnsi="Arial" w:cs="Arial"/>
        </w:rPr>
        <w:t>7-0</w:t>
      </w:r>
      <w:r w:rsidR="000F231C">
        <w:rPr>
          <w:rFonts w:ascii="Arial" w:hAnsi="Arial" w:cs="Arial"/>
        </w:rPr>
        <w:t>4</w:t>
      </w:r>
      <w:bookmarkStart w:id="1" w:name="_GoBack"/>
      <w:bookmarkEnd w:id="1"/>
    </w:p>
    <w:p w:rsidR="00B36EDA" w:rsidRPr="00353FDC" w:rsidRDefault="00206150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06150">
        <w:rPr>
          <w:rFonts w:ascii="Arial" w:hAnsi="Arial" w:cs="Arial"/>
          <w:b/>
          <w:bCs/>
        </w:rPr>
        <w:t>Politechnika Częstochowska</w:t>
      </w:r>
    </w:p>
    <w:p w:rsidR="00B36EDA" w:rsidRPr="00353FDC" w:rsidRDefault="00206150" w:rsidP="00B36EDA">
      <w:pPr>
        <w:spacing w:line="360" w:lineRule="auto"/>
        <w:ind w:right="3969"/>
        <w:rPr>
          <w:rFonts w:ascii="Arial" w:hAnsi="Arial" w:cs="Arial"/>
        </w:rPr>
      </w:pPr>
      <w:r w:rsidRPr="00206150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206150">
        <w:rPr>
          <w:rFonts w:ascii="Arial" w:hAnsi="Arial" w:cs="Arial"/>
        </w:rPr>
        <w:t>69</w:t>
      </w:r>
    </w:p>
    <w:p w:rsidR="00B36EDA" w:rsidRPr="00353FDC" w:rsidRDefault="00206150" w:rsidP="00B36EDA">
      <w:pPr>
        <w:ind w:right="3969"/>
        <w:rPr>
          <w:rFonts w:ascii="Arial" w:hAnsi="Arial" w:cs="Arial"/>
        </w:rPr>
      </w:pPr>
      <w:r w:rsidRPr="00206150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206150">
        <w:rPr>
          <w:rFonts w:ascii="Arial" w:hAnsi="Arial" w:cs="Arial"/>
        </w:rPr>
        <w:t>Częstochowa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11308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NR 2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206150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6150">
              <w:rPr>
                <w:rFonts w:ascii="Arial" w:hAnsi="Arial" w:cs="Arial"/>
                <w:bCs/>
              </w:rPr>
              <w:t>Dostawa stanowiska dydaktycznego z zestawem ogniw paliwowych i  trzech oscyloskopów  cyfrowych  dla Politechniki Częstochowskiej w ramach projektu  "Rozwój kompetencji kluczem dla rozwoju gospodarki"</w:t>
            </w:r>
          </w:p>
        </w:tc>
      </w:tr>
      <w:tr w:rsidR="00206150" w:rsidRPr="00353FDC" w:rsidTr="002A1DA4">
        <w:tc>
          <w:tcPr>
            <w:tcW w:w="2269" w:type="dxa"/>
            <w:shd w:val="clear" w:color="auto" w:fill="auto"/>
          </w:tcPr>
          <w:p w:rsidR="00206150" w:rsidRPr="00353FDC" w:rsidRDefault="00206150" w:rsidP="002A1DA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06150" w:rsidRPr="00353FDC" w:rsidRDefault="00206150" w:rsidP="002A1DA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6150">
              <w:rPr>
                <w:rFonts w:ascii="Arial" w:hAnsi="Arial" w:cs="Arial"/>
                <w:bCs/>
              </w:rPr>
              <w:t>RK-NZ.262.9.2025.AR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06150" w:rsidRPr="00206150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06150" w:rsidRPr="00206150">
        <w:rPr>
          <w:rFonts w:ascii="Arial" w:hAnsi="Arial" w:cs="Arial"/>
        </w:rPr>
        <w:t>(</w:t>
      </w:r>
      <w:proofErr w:type="spellStart"/>
      <w:r w:rsidR="00206150" w:rsidRPr="00206150">
        <w:rPr>
          <w:rFonts w:ascii="Arial" w:hAnsi="Arial" w:cs="Arial"/>
        </w:rPr>
        <w:t>t.j</w:t>
      </w:r>
      <w:proofErr w:type="spellEnd"/>
      <w:r w:rsidR="00206150" w:rsidRPr="00206150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06150" w:rsidTr="002A1DA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50" w:rsidRPr="00F245C5" w:rsidRDefault="00206150" w:rsidP="002A1DA4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6150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6150">
              <w:rPr>
                <w:rFonts w:ascii="Arial" w:hAnsi="Arial" w:cs="Arial"/>
              </w:rPr>
              <w:t>Dostawa trzech oscyloskopów  cyfrowych</w:t>
            </w:r>
          </w:p>
          <w:p w:rsidR="00206150" w:rsidRPr="00F245C5" w:rsidRDefault="00206150" w:rsidP="002A1DA4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6150">
              <w:rPr>
                <w:rFonts w:ascii="Arial" w:hAnsi="Arial" w:cs="Arial"/>
                <w:b/>
              </w:rPr>
              <w:t>NDN-Zbigniew Daniluk</w:t>
            </w:r>
          </w:p>
          <w:p w:rsidR="00206150" w:rsidRPr="00F245C5" w:rsidRDefault="00206150" w:rsidP="002A1D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6150">
              <w:rPr>
                <w:rFonts w:ascii="Arial" w:hAnsi="Arial" w:cs="Arial"/>
                <w:bCs/>
              </w:rPr>
              <w:t>Janowskiego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6150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206150" w:rsidRPr="00F245C5" w:rsidRDefault="00206150" w:rsidP="002A1DA4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6150">
              <w:rPr>
                <w:rFonts w:ascii="Arial" w:hAnsi="Arial" w:cs="Arial"/>
                <w:bCs/>
              </w:rPr>
              <w:t>02-784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6150">
              <w:rPr>
                <w:rFonts w:ascii="Arial" w:hAnsi="Arial" w:cs="Arial"/>
                <w:bCs/>
              </w:rPr>
              <w:t>Warszawa</w:t>
            </w:r>
          </w:p>
          <w:p w:rsidR="00206150" w:rsidRPr="00F245C5" w:rsidRDefault="00206150" w:rsidP="002A1DA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6150">
              <w:rPr>
                <w:rFonts w:ascii="Arial" w:hAnsi="Arial" w:cs="Arial"/>
                <w:b/>
              </w:rPr>
              <w:t>45 264.00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06150" w:rsidRPr="00F245C5" w:rsidRDefault="00206150" w:rsidP="002A1DA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06150" w:rsidRPr="00F245C5" w:rsidRDefault="00206150" w:rsidP="002A1DA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6150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2061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06150" w:rsidTr="002061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150" w:rsidRPr="007D7932" w:rsidRDefault="00206150" w:rsidP="002A1D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6150">
              <w:rPr>
                <w:rFonts w:ascii="Arial" w:hAnsi="Arial" w:cs="Arial"/>
                <w:sz w:val="22"/>
                <w:szCs w:val="22"/>
              </w:rPr>
              <w:t>Dostawa trzech oscyloskopów  cyfrowych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50" w:rsidRPr="007D7932" w:rsidRDefault="00206150" w:rsidP="002A1D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6150">
              <w:rPr>
                <w:rFonts w:ascii="Arial" w:hAnsi="Arial" w:cs="Arial"/>
                <w:b/>
                <w:bCs/>
                <w:sz w:val="22"/>
                <w:szCs w:val="22"/>
              </w:rPr>
              <w:t>NDN-Zbigniew Daniluk</w:t>
            </w:r>
          </w:p>
          <w:p w:rsidR="00206150" w:rsidRPr="007D7932" w:rsidRDefault="00206150" w:rsidP="002A1D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Janowskiego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6150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206150" w:rsidRPr="007D7932" w:rsidRDefault="00206150" w:rsidP="002A1D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02-784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61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50" w:rsidRPr="007D7932" w:rsidRDefault="00206150" w:rsidP="002A1D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150" w:rsidRPr="007D7932" w:rsidRDefault="00206150" w:rsidP="002A1D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6150" w:rsidTr="0020615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150" w:rsidRPr="007D7932" w:rsidRDefault="00206150" w:rsidP="002A1D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6150">
              <w:rPr>
                <w:rFonts w:ascii="Arial" w:hAnsi="Arial" w:cs="Arial"/>
                <w:sz w:val="22"/>
                <w:szCs w:val="22"/>
              </w:rPr>
              <w:t>Dostawa trzech oscyloskopów  cyfrowych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50" w:rsidRPr="007D7932" w:rsidRDefault="00206150" w:rsidP="002A1DA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06150">
              <w:rPr>
                <w:rFonts w:ascii="Arial" w:hAnsi="Arial" w:cs="Arial"/>
                <w:b/>
                <w:bCs/>
                <w:sz w:val="22"/>
                <w:szCs w:val="22"/>
              </w:rPr>
              <w:t>Tronus</w:t>
            </w:r>
            <w:proofErr w:type="spellEnd"/>
            <w:r w:rsidRPr="002061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206150" w:rsidRPr="007D7932" w:rsidRDefault="00206150" w:rsidP="002A1DA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Ordona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6150">
              <w:rPr>
                <w:rFonts w:ascii="Arial" w:hAnsi="Arial" w:cs="Arial"/>
                <w:sz w:val="22"/>
                <w:szCs w:val="22"/>
              </w:rPr>
              <w:t>2a</w:t>
            </w:r>
          </w:p>
          <w:p w:rsidR="00206150" w:rsidRPr="007D7932" w:rsidRDefault="00206150" w:rsidP="002A1DA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01-237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615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150" w:rsidRPr="007D7932" w:rsidRDefault="00206150" w:rsidP="002A1DA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>1 - Cena - 35.05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150" w:rsidRPr="007D7932" w:rsidRDefault="00206150" w:rsidP="002A1DA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6150">
              <w:rPr>
                <w:rFonts w:ascii="Arial" w:hAnsi="Arial" w:cs="Arial"/>
                <w:sz w:val="22"/>
                <w:szCs w:val="22"/>
              </w:rPr>
              <w:t xml:space="preserve">  35,05</w:t>
            </w:r>
          </w:p>
        </w:tc>
      </w:tr>
      <w:bookmarkEnd w:id="0"/>
    </w:tbl>
    <w:p w:rsidR="008642B3" w:rsidRPr="00B36EDA" w:rsidRDefault="008642B3" w:rsidP="00306657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CC0" w:rsidRDefault="00000CC0">
      <w:r>
        <w:separator/>
      </w:r>
    </w:p>
  </w:endnote>
  <w:endnote w:type="continuationSeparator" w:id="0">
    <w:p w:rsidR="00000CC0" w:rsidRDefault="0000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657" w:rsidRDefault="000F231C" w:rsidP="0030665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0" style="position:absolute;z-index:25166131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306657">
      <w:rPr>
        <w:noProof/>
        <w:lang w:eastAsia="en-GB"/>
      </w:rPr>
      <w:t xml:space="preserve"> </w:t>
    </w:r>
  </w:p>
  <w:p w:rsidR="00306657" w:rsidRDefault="000F231C" w:rsidP="00306657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98.25pt;height:38.25pt;visibility:visible">
          <v:imagedata r:id="rId1" o:title="pcz_logo_pol_poziom_mono"/>
        </v:shape>
      </w:pict>
    </w:r>
    <w:r w:rsidR="00306657">
      <w:rPr>
        <w:rFonts w:cs="Arial"/>
        <w:b/>
        <w:bCs/>
        <w:sz w:val="24"/>
        <w:szCs w:val="18"/>
      </w:rPr>
      <w:t xml:space="preserve"> </w:t>
    </w:r>
  </w:p>
  <w:p w:rsidR="00306657" w:rsidRDefault="00306657" w:rsidP="00306657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306657" w:rsidRDefault="00306657" w:rsidP="00306657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306657" w:rsidRDefault="00306657" w:rsidP="00306657">
    <w:pPr>
      <w:pStyle w:val="Bezodstpw"/>
      <w:spacing w:line="276" w:lineRule="auto"/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CC0" w:rsidRDefault="00000CC0">
      <w:r>
        <w:separator/>
      </w:r>
    </w:p>
  </w:footnote>
  <w:footnote w:type="continuationSeparator" w:id="0">
    <w:p w:rsidR="00000CC0" w:rsidRDefault="00000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6657" w:rsidRDefault="000F231C" w:rsidP="0030665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1" o:spid="_x0000_s2049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.25pt;height:58.5pt;visibility:visible">
          <v:imagedata r:id="rId1" o:title=""/>
        </v:shape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CC0"/>
    <w:rsid w:val="00000CC0"/>
    <w:rsid w:val="00022322"/>
    <w:rsid w:val="00042497"/>
    <w:rsid w:val="000C1E6F"/>
    <w:rsid w:val="000E4E56"/>
    <w:rsid w:val="000F231C"/>
    <w:rsid w:val="00113085"/>
    <w:rsid w:val="001A1468"/>
    <w:rsid w:val="001B7815"/>
    <w:rsid w:val="00206150"/>
    <w:rsid w:val="00211A34"/>
    <w:rsid w:val="002B1E4F"/>
    <w:rsid w:val="002B6761"/>
    <w:rsid w:val="0030665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0645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9025391"/>
  <w15:chartTrackingRefBased/>
  <w15:docId w15:val="{3B6D4CDA-98B0-480E-9238-21841AAB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Bezodstpw">
    <w:name w:val="No Spacing"/>
    <w:uiPriority w:val="1"/>
    <w:qFormat/>
    <w:rsid w:val="0030665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220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2025-07-03T08:30:00Z</cp:lastPrinted>
  <dcterms:created xsi:type="dcterms:W3CDTF">2025-07-03T08:31:00Z</dcterms:created>
  <dcterms:modified xsi:type="dcterms:W3CDTF">2025-07-03T08:31:00Z</dcterms:modified>
</cp:coreProperties>
</file>