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6EDA" w:rsidRPr="00353FDC" w:rsidRDefault="008633FC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8633FC">
        <w:rPr>
          <w:rFonts w:ascii="Arial" w:hAnsi="Arial" w:cs="Arial"/>
        </w:rPr>
        <w:t>Częstochowa</w:t>
      </w:r>
      <w:r w:rsidR="00B36EDA" w:rsidRPr="00353FDC">
        <w:rPr>
          <w:rFonts w:ascii="Arial" w:hAnsi="Arial" w:cs="Arial"/>
        </w:rPr>
        <w:t xml:space="preserve"> dnia: </w:t>
      </w:r>
      <w:r w:rsidRPr="008633FC">
        <w:rPr>
          <w:rFonts w:ascii="Arial" w:hAnsi="Arial" w:cs="Arial"/>
        </w:rPr>
        <w:t>2025-0</w:t>
      </w:r>
      <w:r w:rsidR="00DF28F8">
        <w:rPr>
          <w:rFonts w:ascii="Arial" w:hAnsi="Arial" w:cs="Arial"/>
        </w:rPr>
        <w:t>7-0</w:t>
      </w:r>
      <w:r w:rsidR="00E025B5">
        <w:rPr>
          <w:rFonts w:ascii="Arial" w:hAnsi="Arial" w:cs="Arial"/>
        </w:rPr>
        <w:t>4</w:t>
      </w:r>
      <w:bookmarkStart w:id="1" w:name="_GoBack"/>
      <w:bookmarkEnd w:id="1"/>
    </w:p>
    <w:p w:rsidR="00B36EDA" w:rsidRPr="00353FDC" w:rsidRDefault="008633FC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8633FC">
        <w:rPr>
          <w:rFonts w:ascii="Arial" w:hAnsi="Arial" w:cs="Arial"/>
          <w:b/>
          <w:bCs/>
        </w:rPr>
        <w:t>Politechnika Częstochowska</w:t>
      </w:r>
    </w:p>
    <w:p w:rsidR="00B36EDA" w:rsidRPr="00353FDC" w:rsidRDefault="008633FC" w:rsidP="00B36EDA">
      <w:pPr>
        <w:spacing w:line="360" w:lineRule="auto"/>
        <w:ind w:right="3969"/>
        <w:rPr>
          <w:rFonts w:ascii="Arial" w:hAnsi="Arial" w:cs="Arial"/>
        </w:rPr>
      </w:pPr>
      <w:r w:rsidRPr="008633FC">
        <w:rPr>
          <w:rFonts w:ascii="Arial" w:hAnsi="Arial" w:cs="Arial"/>
        </w:rPr>
        <w:t>Dąbrowskiego</w:t>
      </w:r>
      <w:r w:rsidR="00B36EDA" w:rsidRPr="00353FDC">
        <w:rPr>
          <w:rFonts w:ascii="Arial" w:hAnsi="Arial" w:cs="Arial"/>
        </w:rPr>
        <w:t xml:space="preserve"> </w:t>
      </w:r>
      <w:r w:rsidRPr="008633FC">
        <w:rPr>
          <w:rFonts w:ascii="Arial" w:hAnsi="Arial" w:cs="Arial"/>
        </w:rPr>
        <w:t>69</w:t>
      </w:r>
    </w:p>
    <w:p w:rsidR="00B36EDA" w:rsidRPr="00353FDC" w:rsidRDefault="008633FC" w:rsidP="00B36EDA">
      <w:pPr>
        <w:ind w:right="3969"/>
        <w:rPr>
          <w:rFonts w:ascii="Arial" w:hAnsi="Arial" w:cs="Arial"/>
        </w:rPr>
      </w:pPr>
      <w:r w:rsidRPr="008633FC">
        <w:rPr>
          <w:rFonts w:ascii="Arial" w:hAnsi="Arial" w:cs="Arial"/>
        </w:rPr>
        <w:t>42-201</w:t>
      </w:r>
      <w:r w:rsidR="00B36EDA" w:rsidRPr="00353FDC">
        <w:rPr>
          <w:rFonts w:ascii="Arial" w:hAnsi="Arial" w:cs="Arial"/>
        </w:rPr>
        <w:t xml:space="preserve"> </w:t>
      </w:r>
      <w:r w:rsidRPr="008633FC">
        <w:rPr>
          <w:rFonts w:ascii="Arial" w:hAnsi="Arial" w:cs="Arial"/>
        </w:rPr>
        <w:t>Częstochowa</w:t>
      </w:r>
    </w:p>
    <w:p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:rsidTr="00B36EDA">
        <w:tc>
          <w:tcPr>
            <w:tcW w:w="9923" w:type="dxa"/>
            <w:shd w:val="clear" w:color="auto" w:fill="F2F2F2"/>
            <w:hideMark/>
          </w:tcPr>
          <w:p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:rsidTr="00B36EDA">
        <w:tc>
          <w:tcPr>
            <w:tcW w:w="2269" w:type="dxa"/>
            <w:shd w:val="clear" w:color="auto" w:fill="auto"/>
          </w:tcPr>
          <w:p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353FDC" w:rsidRDefault="008633FC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633FC">
              <w:rPr>
                <w:rFonts w:ascii="Arial" w:hAnsi="Arial" w:cs="Arial"/>
                <w:bCs/>
              </w:rPr>
              <w:t>Dostawa i montaż mebli dla jednostek organizacyjnych Politechniki Częstochowskiej</w:t>
            </w:r>
          </w:p>
        </w:tc>
      </w:tr>
      <w:tr w:rsidR="008633FC" w:rsidRPr="00353FDC" w:rsidTr="00201E68">
        <w:tc>
          <w:tcPr>
            <w:tcW w:w="2269" w:type="dxa"/>
            <w:shd w:val="clear" w:color="auto" w:fill="auto"/>
          </w:tcPr>
          <w:p w:rsidR="008633FC" w:rsidRPr="00353FDC" w:rsidRDefault="008633FC" w:rsidP="00201E6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8633FC" w:rsidRPr="00353FDC" w:rsidRDefault="008633FC" w:rsidP="00201E6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633FC">
              <w:rPr>
                <w:rFonts w:ascii="Arial" w:hAnsi="Arial" w:cs="Arial"/>
                <w:bCs/>
              </w:rPr>
              <w:t>RK-NZ.261.20.2025.AR</w:t>
            </w:r>
          </w:p>
        </w:tc>
      </w:tr>
    </w:tbl>
    <w:p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8633FC" w:rsidRPr="008633FC">
        <w:rPr>
          <w:rFonts w:ascii="Arial" w:hAnsi="Arial" w:cs="Arial"/>
          <w:b/>
        </w:rPr>
        <w:t>Politechnika Częstochowska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8633FC" w:rsidRPr="008633FC">
        <w:rPr>
          <w:rFonts w:ascii="Arial" w:hAnsi="Arial" w:cs="Arial"/>
        </w:rPr>
        <w:t>(</w:t>
      </w:r>
      <w:proofErr w:type="spellStart"/>
      <w:r w:rsidR="008633FC" w:rsidRPr="008633FC">
        <w:rPr>
          <w:rFonts w:ascii="Arial" w:hAnsi="Arial" w:cs="Arial"/>
        </w:rPr>
        <w:t>t.j</w:t>
      </w:r>
      <w:proofErr w:type="spellEnd"/>
      <w:r w:rsidR="008633FC" w:rsidRPr="008633FC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8633FC" w:rsidTr="008633F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F245C5" w:rsidRDefault="008633FC" w:rsidP="00201E68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8633FC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633FC">
              <w:rPr>
                <w:rFonts w:ascii="Arial" w:hAnsi="Arial" w:cs="Arial"/>
              </w:rPr>
              <w:t>Dostawa fotela biurowego rehabilitacyjnego do stanowiska dla osób ze szczególnymi potrzebami, w tym z niepełnosprawnościami  dla Wydziału Inżynierii Mechanicznej</w:t>
            </w:r>
          </w:p>
          <w:p w:rsidR="008633FC" w:rsidRPr="00F245C5" w:rsidRDefault="008633FC" w:rsidP="00201E68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633FC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8633FC" w:rsidRPr="00F245C5" w:rsidRDefault="008633FC" w:rsidP="00201E6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633FC">
              <w:rPr>
                <w:rFonts w:ascii="Arial" w:hAnsi="Arial" w:cs="Arial"/>
                <w:bCs/>
              </w:rPr>
              <w:t>Białostocka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633FC">
              <w:rPr>
                <w:rFonts w:ascii="Arial" w:hAnsi="Arial" w:cs="Arial"/>
                <w:bCs/>
              </w:rPr>
              <w:t>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8633FC" w:rsidRPr="00F245C5" w:rsidRDefault="008633FC" w:rsidP="00201E68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8633FC">
              <w:rPr>
                <w:rFonts w:ascii="Arial" w:hAnsi="Arial" w:cs="Arial"/>
                <w:bCs/>
              </w:rPr>
              <w:t>42-202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633FC">
              <w:rPr>
                <w:rFonts w:ascii="Arial" w:hAnsi="Arial" w:cs="Arial"/>
                <w:bCs/>
              </w:rPr>
              <w:t>Częstochowa</w:t>
            </w:r>
          </w:p>
          <w:p w:rsidR="008633FC" w:rsidRPr="00F245C5" w:rsidRDefault="008633FC" w:rsidP="00201E6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633FC">
              <w:rPr>
                <w:rFonts w:ascii="Arial" w:hAnsi="Arial" w:cs="Arial"/>
                <w:b/>
              </w:rPr>
              <w:t>2 052.00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8633FC" w:rsidRPr="00F245C5" w:rsidRDefault="008633FC" w:rsidP="00201E6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8633FC" w:rsidRPr="00F245C5" w:rsidRDefault="008633FC" w:rsidP="00201E6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633FC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odrzuceniu,  oferta otrzymała maksymalną liczbę punktów - 100,00. Cena oferty mieści się w możliwościach finansowych Zamawiającego.</w:t>
            </w:r>
          </w:p>
        </w:tc>
      </w:tr>
      <w:tr w:rsidR="008633FC" w:rsidTr="008633F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F245C5" w:rsidRDefault="008633FC" w:rsidP="00201E68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8633FC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633FC">
              <w:rPr>
                <w:rFonts w:ascii="Arial" w:hAnsi="Arial" w:cs="Arial"/>
              </w:rPr>
              <w:t>Dostawa  z montażem biurka z elektryczną regulacją wysokości do stanowiska dla osób ze szczególnymi potrzebami, w tym z niepełnosprawnościami  dla Wydziału Inżynierii Mechanicznej</w:t>
            </w:r>
          </w:p>
          <w:p w:rsidR="008633FC" w:rsidRPr="00F245C5" w:rsidRDefault="008633FC" w:rsidP="00201E68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633FC">
              <w:rPr>
                <w:rFonts w:ascii="Arial" w:hAnsi="Arial" w:cs="Arial"/>
                <w:b/>
              </w:rPr>
              <w:t>EURO-MEBLE MAŁGORZATA MASŁOŃ</w:t>
            </w:r>
          </w:p>
          <w:p w:rsidR="008633FC" w:rsidRPr="00F245C5" w:rsidRDefault="008633FC" w:rsidP="00201E6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633FC">
              <w:rPr>
                <w:rFonts w:ascii="Arial" w:hAnsi="Arial" w:cs="Arial"/>
                <w:bCs/>
              </w:rPr>
              <w:t>KS. BP. HERBERTA BEDNORZA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633FC">
              <w:rPr>
                <w:rFonts w:ascii="Arial" w:hAnsi="Arial" w:cs="Arial"/>
                <w:bCs/>
              </w:rPr>
              <w:t>2A-6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8633FC" w:rsidRPr="00F245C5" w:rsidRDefault="008633FC" w:rsidP="00201E68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8633FC">
              <w:rPr>
                <w:rFonts w:ascii="Arial" w:hAnsi="Arial" w:cs="Arial"/>
                <w:bCs/>
              </w:rPr>
              <w:t>40-384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633FC">
              <w:rPr>
                <w:rFonts w:ascii="Arial" w:hAnsi="Arial" w:cs="Arial"/>
                <w:bCs/>
              </w:rPr>
              <w:t>KATOWICE</w:t>
            </w:r>
          </w:p>
          <w:p w:rsidR="008633FC" w:rsidRPr="00F245C5" w:rsidRDefault="008633FC" w:rsidP="00201E6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633FC">
              <w:rPr>
                <w:rFonts w:ascii="Arial" w:hAnsi="Arial" w:cs="Arial"/>
                <w:b/>
              </w:rPr>
              <w:t>1 979.07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8633FC" w:rsidRPr="00F245C5" w:rsidRDefault="008633FC" w:rsidP="00201E6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8633FC" w:rsidRPr="00F245C5" w:rsidRDefault="008633FC" w:rsidP="00201E6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633FC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100,00 punktów.</w:t>
            </w:r>
          </w:p>
        </w:tc>
      </w:tr>
      <w:tr w:rsidR="008633FC" w:rsidTr="008633F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F245C5" w:rsidRDefault="008633FC" w:rsidP="00201E68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8633FC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633FC">
              <w:rPr>
                <w:rFonts w:ascii="Arial" w:hAnsi="Arial" w:cs="Arial"/>
              </w:rPr>
              <w:t>Dostawa mebli biurowych dla  Wydziału Zarządzania</w:t>
            </w:r>
          </w:p>
          <w:p w:rsidR="008633FC" w:rsidRPr="00F245C5" w:rsidRDefault="008633FC" w:rsidP="00201E68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633FC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8633FC" w:rsidRPr="00F245C5" w:rsidRDefault="008633FC" w:rsidP="00201E6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633FC">
              <w:rPr>
                <w:rFonts w:ascii="Arial" w:hAnsi="Arial" w:cs="Arial"/>
                <w:bCs/>
              </w:rPr>
              <w:t>Białostocka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633FC">
              <w:rPr>
                <w:rFonts w:ascii="Arial" w:hAnsi="Arial" w:cs="Arial"/>
                <w:bCs/>
              </w:rPr>
              <w:t>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8633FC" w:rsidRPr="00F245C5" w:rsidRDefault="008633FC" w:rsidP="00201E68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8633FC">
              <w:rPr>
                <w:rFonts w:ascii="Arial" w:hAnsi="Arial" w:cs="Arial"/>
                <w:bCs/>
              </w:rPr>
              <w:t>42-202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633FC">
              <w:rPr>
                <w:rFonts w:ascii="Arial" w:hAnsi="Arial" w:cs="Arial"/>
                <w:bCs/>
              </w:rPr>
              <w:t>Częstochowa</w:t>
            </w:r>
          </w:p>
          <w:p w:rsidR="008633FC" w:rsidRPr="00F245C5" w:rsidRDefault="008633FC" w:rsidP="00201E6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633FC">
              <w:rPr>
                <w:rFonts w:ascii="Arial" w:hAnsi="Arial" w:cs="Arial"/>
                <w:b/>
              </w:rPr>
              <w:t>13 530.00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8633FC" w:rsidRPr="00F245C5" w:rsidRDefault="008633FC" w:rsidP="00201E6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8633FC" w:rsidRPr="00F245C5" w:rsidRDefault="008633FC" w:rsidP="00201E6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633FC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88,71 punktów.</w:t>
            </w:r>
          </w:p>
        </w:tc>
      </w:tr>
      <w:tr w:rsidR="008633FC" w:rsidTr="008633F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F245C5" w:rsidRDefault="008633FC" w:rsidP="00201E68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8633FC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633FC">
              <w:rPr>
                <w:rFonts w:ascii="Arial" w:hAnsi="Arial" w:cs="Arial"/>
              </w:rPr>
              <w:t xml:space="preserve">Dostawa mebli biurowych  pokój 31 </w:t>
            </w:r>
            <w:proofErr w:type="spellStart"/>
            <w:r w:rsidRPr="008633FC">
              <w:rPr>
                <w:rFonts w:ascii="Arial" w:hAnsi="Arial" w:cs="Arial"/>
              </w:rPr>
              <w:t>ds</w:t>
            </w:r>
            <w:proofErr w:type="spellEnd"/>
            <w:r w:rsidRPr="008633FC">
              <w:rPr>
                <w:rFonts w:ascii="Arial" w:hAnsi="Arial" w:cs="Arial"/>
              </w:rPr>
              <w:t xml:space="preserve"> 4 dla  Wydziału Zarządzania,</w:t>
            </w:r>
          </w:p>
          <w:p w:rsidR="008633FC" w:rsidRPr="00F245C5" w:rsidRDefault="008633FC" w:rsidP="00201E68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633FC">
              <w:rPr>
                <w:rFonts w:ascii="Arial" w:hAnsi="Arial" w:cs="Arial"/>
                <w:b/>
              </w:rPr>
              <w:t>KAL-SPORT Wyposażenie Obiektów Elżbieta Pięta</w:t>
            </w:r>
          </w:p>
          <w:p w:rsidR="008633FC" w:rsidRPr="00F245C5" w:rsidRDefault="008633FC" w:rsidP="00201E6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633FC">
              <w:rPr>
                <w:rFonts w:ascii="Arial" w:hAnsi="Arial" w:cs="Arial"/>
                <w:bCs/>
              </w:rPr>
              <w:t>ul. Trembeckiego 11a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8633FC">
              <w:rPr>
                <w:rFonts w:ascii="Arial" w:hAnsi="Arial" w:cs="Arial"/>
                <w:bCs/>
              </w:rPr>
              <w:t>11a</w:t>
            </w:r>
            <w:proofErr w:type="spellEnd"/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633FC">
              <w:rPr>
                <w:rFonts w:ascii="Arial" w:hAnsi="Arial" w:cs="Arial"/>
                <w:bCs/>
              </w:rPr>
              <w:t>/11a</w:t>
            </w:r>
          </w:p>
          <w:p w:rsidR="008633FC" w:rsidRPr="00F245C5" w:rsidRDefault="008633FC" w:rsidP="00201E68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8633FC">
              <w:rPr>
                <w:rFonts w:ascii="Arial" w:hAnsi="Arial" w:cs="Arial"/>
                <w:bCs/>
              </w:rPr>
              <w:t>35-234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633FC">
              <w:rPr>
                <w:rFonts w:ascii="Arial" w:hAnsi="Arial" w:cs="Arial"/>
                <w:bCs/>
              </w:rPr>
              <w:t>Rzeszów</w:t>
            </w:r>
          </w:p>
          <w:p w:rsidR="008633FC" w:rsidRPr="00F245C5" w:rsidRDefault="008633FC" w:rsidP="00201E6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633FC">
              <w:rPr>
                <w:rFonts w:ascii="Arial" w:hAnsi="Arial" w:cs="Arial"/>
                <w:b/>
              </w:rPr>
              <w:t>9 225.00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8633FC" w:rsidRPr="00F245C5" w:rsidRDefault="008633FC" w:rsidP="00201E6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8633FC" w:rsidRPr="00F245C5" w:rsidRDefault="008633FC" w:rsidP="00201E6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633FC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80,88 punktów.</w:t>
            </w:r>
          </w:p>
        </w:tc>
      </w:tr>
      <w:tr w:rsidR="008633FC" w:rsidTr="008633F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F245C5" w:rsidRDefault="008633FC" w:rsidP="00201E68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t xml:space="preserve">Część nr </w:t>
            </w:r>
            <w:r w:rsidRPr="008633FC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633FC">
              <w:rPr>
                <w:rFonts w:ascii="Arial" w:hAnsi="Arial" w:cs="Arial"/>
              </w:rPr>
              <w:t>Dostawa biurek komputerowych - 15 sztuk dla Katedry Maszyn Cieplnych</w:t>
            </w:r>
          </w:p>
          <w:p w:rsidR="008633FC" w:rsidRPr="00F245C5" w:rsidRDefault="008633FC" w:rsidP="00201E68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633FC">
              <w:rPr>
                <w:rFonts w:ascii="Arial" w:hAnsi="Arial" w:cs="Arial"/>
                <w:b/>
              </w:rPr>
              <w:t>PPUH WALDII Waldemar Saternus</w:t>
            </w:r>
          </w:p>
          <w:p w:rsidR="008633FC" w:rsidRPr="00F245C5" w:rsidRDefault="008633FC" w:rsidP="00201E6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633FC">
              <w:rPr>
                <w:rFonts w:ascii="Arial" w:hAnsi="Arial" w:cs="Arial"/>
                <w:bCs/>
              </w:rPr>
              <w:t>Racławicka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633FC">
              <w:rPr>
                <w:rFonts w:ascii="Arial" w:hAnsi="Arial" w:cs="Arial"/>
                <w:bCs/>
              </w:rPr>
              <w:t>24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8633FC" w:rsidRPr="00F245C5" w:rsidRDefault="008633FC" w:rsidP="00201E68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8633FC">
              <w:rPr>
                <w:rFonts w:ascii="Arial" w:hAnsi="Arial" w:cs="Arial"/>
                <w:bCs/>
              </w:rPr>
              <w:t>42-200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633FC">
              <w:rPr>
                <w:rFonts w:ascii="Arial" w:hAnsi="Arial" w:cs="Arial"/>
                <w:bCs/>
              </w:rPr>
              <w:t>Częstochowa</w:t>
            </w:r>
          </w:p>
          <w:p w:rsidR="008633FC" w:rsidRPr="00F245C5" w:rsidRDefault="008633FC" w:rsidP="00201E6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633FC">
              <w:rPr>
                <w:rFonts w:ascii="Arial" w:hAnsi="Arial" w:cs="Arial"/>
                <w:b/>
              </w:rPr>
              <w:t>2 952.00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8633FC" w:rsidRPr="00F245C5" w:rsidRDefault="008633FC" w:rsidP="00201E6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8633FC" w:rsidRPr="00F245C5" w:rsidRDefault="008633FC" w:rsidP="00201E6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633FC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100,00 punktów.</w:t>
            </w:r>
          </w:p>
        </w:tc>
      </w:tr>
      <w:tr w:rsidR="008633FC" w:rsidTr="008633FC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F245C5" w:rsidRDefault="008633FC" w:rsidP="00201E68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8633FC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8633FC">
              <w:rPr>
                <w:rFonts w:ascii="Arial" w:hAnsi="Arial" w:cs="Arial"/>
              </w:rPr>
              <w:t>Dostawa biurka - 1 sztuka dla Katedry Sztucznej Inteligencji</w:t>
            </w:r>
          </w:p>
          <w:p w:rsidR="008633FC" w:rsidRPr="00F245C5" w:rsidRDefault="008633FC" w:rsidP="00201E68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8633FC">
              <w:rPr>
                <w:rFonts w:ascii="Arial" w:hAnsi="Arial" w:cs="Arial"/>
                <w:b/>
              </w:rPr>
              <w:t>Przedsiębiorstwo Handlowo-Usługowe "BOSTO" S.C.</w:t>
            </w:r>
          </w:p>
          <w:p w:rsidR="008633FC" w:rsidRPr="00F245C5" w:rsidRDefault="008633FC" w:rsidP="00201E6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633FC">
              <w:rPr>
                <w:rFonts w:ascii="Arial" w:hAnsi="Arial" w:cs="Arial"/>
                <w:bCs/>
              </w:rPr>
              <w:t>Białostocka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633FC">
              <w:rPr>
                <w:rFonts w:ascii="Arial" w:hAnsi="Arial" w:cs="Arial"/>
                <w:bCs/>
              </w:rPr>
              <w:t>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:rsidR="008633FC" w:rsidRPr="00F245C5" w:rsidRDefault="008633FC" w:rsidP="00201E68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8633FC">
              <w:rPr>
                <w:rFonts w:ascii="Arial" w:hAnsi="Arial" w:cs="Arial"/>
                <w:bCs/>
              </w:rPr>
              <w:t>42-202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8633FC">
              <w:rPr>
                <w:rFonts w:ascii="Arial" w:hAnsi="Arial" w:cs="Arial"/>
                <w:bCs/>
              </w:rPr>
              <w:t>Częstochowa</w:t>
            </w:r>
          </w:p>
          <w:p w:rsidR="008633FC" w:rsidRPr="00F245C5" w:rsidRDefault="008633FC" w:rsidP="00201E68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8633FC">
              <w:rPr>
                <w:rFonts w:ascii="Arial" w:hAnsi="Arial" w:cs="Arial"/>
                <w:b/>
              </w:rPr>
              <w:t>861.00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:rsidR="008633FC" w:rsidRPr="00F245C5" w:rsidRDefault="008633FC" w:rsidP="00201E68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:rsidR="008633FC" w:rsidRPr="00F245C5" w:rsidRDefault="008633FC" w:rsidP="00201E6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8633FC">
              <w:rPr>
                <w:rFonts w:ascii="Arial" w:hAnsi="Arial" w:cs="Arial"/>
              </w:rPr>
              <w:t>Wybrana oferta jest ofertą najkorzystniejszą. Oferta ta spełnia wymagania określone w SWZ i nie podlega odrzuceniu a w wyniku przeprowadzonej oceny oferta przedmiotowego wykonawcy otrzymała 100,00 punktów.</w:t>
            </w:r>
          </w:p>
        </w:tc>
      </w:tr>
    </w:tbl>
    <w:p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:rsidTr="008633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8633FC" w:rsidTr="008633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633FC">
              <w:rPr>
                <w:rFonts w:ascii="Arial" w:hAnsi="Arial" w:cs="Arial"/>
                <w:sz w:val="22"/>
                <w:szCs w:val="22"/>
              </w:rPr>
              <w:t>Dostawa fotela biurowego rehabilitacyjnego do stanowiska dla osób ze szczególnymi potrzebami, w tym z niepełnosprawnościami  dla Wydziału Inżynierii Mechanicznej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33FC">
              <w:rPr>
                <w:rFonts w:ascii="Arial" w:hAnsi="Arial" w:cs="Arial"/>
                <w:b/>
                <w:bCs/>
                <w:sz w:val="22"/>
                <w:szCs w:val="22"/>
              </w:rPr>
              <w:t>Przedsiębiorstwo Handlowo-Usługowe "BOSTO" S.C.</w:t>
            </w:r>
          </w:p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Białostocka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40</w:t>
            </w:r>
          </w:p>
          <w:p w:rsidR="008633FC" w:rsidRPr="007D7932" w:rsidRDefault="008633FC" w:rsidP="00201E6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42-202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2 - Termin realizacji - 20.00</w:t>
            </w:r>
          </w:p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633FC" w:rsidTr="008633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633FC">
              <w:rPr>
                <w:rFonts w:ascii="Arial" w:hAnsi="Arial" w:cs="Arial"/>
                <w:sz w:val="22"/>
                <w:szCs w:val="22"/>
              </w:rPr>
              <w:t>Dostawa  z montażem biurka z elektryczną regulacją wysokości do stanowiska dla osób ze szczególnymi potrzebami, w tym z niepełnosprawnościami  dla Wydziału Inżynierii Mechanicznej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33FC">
              <w:rPr>
                <w:rFonts w:ascii="Arial" w:hAnsi="Arial" w:cs="Arial"/>
                <w:b/>
                <w:bCs/>
                <w:sz w:val="22"/>
                <w:szCs w:val="22"/>
              </w:rPr>
              <w:t>EURO-MEBLE MAŁGORZATA MASŁOŃ</w:t>
            </w:r>
          </w:p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KS. BP. HERBERTA BEDNORZA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2A-6</w:t>
            </w:r>
          </w:p>
          <w:p w:rsidR="008633FC" w:rsidRPr="007D7932" w:rsidRDefault="008633FC" w:rsidP="00201E6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40-384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2 - Termin realizacji - 20.00</w:t>
            </w:r>
          </w:p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633FC" w:rsidTr="008633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633FC">
              <w:rPr>
                <w:rFonts w:ascii="Arial" w:hAnsi="Arial" w:cs="Arial"/>
                <w:sz w:val="22"/>
                <w:szCs w:val="22"/>
              </w:rPr>
              <w:t xml:space="preserve">Dostawa  z montażem biurka z elektryczną regulacją wysokości do stanowiska dla osób ze szczególnymi potrzebami, w tym z </w:t>
            </w:r>
            <w:r w:rsidRPr="008633FC">
              <w:rPr>
                <w:rFonts w:ascii="Arial" w:hAnsi="Arial" w:cs="Arial"/>
                <w:sz w:val="22"/>
                <w:szCs w:val="22"/>
              </w:rPr>
              <w:lastRenderedPageBreak/>
              <w:t>niepełnosprawnościami  dla Wydziału Inżynierii Mechanicznej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33FC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Przedsiębiorstwo Handlowo-Usługowe "BOSTO" S.C.</w:t>
            </w:r>
          </w:p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Białostocka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40</w:t>
            </w:r>
          </w:p>
          <w:p w:rsidR="008633FC" w:rsidRPr="007D7932" w:rsidRDefault="008633FC" w:rsidP="00201E6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42-202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1 - Cena - 53.63</w:t>
            </w:r>
          </w:p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2 - Termin realizacji - 20.00</w:t>
            </w:r>
          </w:p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 xml:space="preserve">  93,63</w:t>
            </w:r>
          </w:p>
        </w:tc>
      </w:tr>
      <w:tr w:rsidR="008633FC" w:rsidTr="008633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633FC">
              <w:rPr>
                <w:rFonts w:ascii="Arial" w:hAnsi="Arial" w:cs="Arial"/>
                <w:sz w:val="22"/>
                <w:szCs w:val="22"/>
              </w:rPr>
              <w:t>Dostawa mebli biurowych dla  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33F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"Drzewiarz- Bis" </w:t>
            </w:r>
            <w:proofErr w:type="spellStart"/>
            <w:r w:rsidRPr="008633FC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8633F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.z o.o.</w:t>
            </w:r>
          </w:p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 xml:space="preserve">Kardynała </w:t>
            </w:r>
            <w:proofErr w:type="spellStart"/>
            <w:r w:rsidRPr="008633FC">
              <w:rPr>
                <w:rFonts w:ascii="Arial" w:hAnsi="Arial" w:cs="Arial"/>
                <w:sz w:val="22"/>
                <w:szCs w:val="22"/>
              </w:rPr>
              <w:t>Wyszńskiego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46/a</w:t>
            </w:r>
          </w:p>
          <w:p w:rsidR="008633FC" w:rsidRPr="007D7932" w:rsidRDefault="008633FC" w:rsidP="00201E6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87-600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Lipno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1 - Cena - 43.99</w:t>
            </w:r>
          </w:p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2 - Termin realizacji - 20.00</w:t>
            </w:r>
          </w:p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 xml:space="preserve">  83,99</w:t>
            </w:r>
          </w:p>
        </w:tc>
      </w:tr>
      <w:tr w:rsidR="008633FC" w:rsidTr="008633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633FC">
              <w:rPr>
                <w:rFonts w:ascii="Arial" w:hAnsi="Arial" w:cs="Arial"/>
                <w:sz w:val="22"/>
                <w:szCs w:val="22"/>
              </w:rPr>
              <w:t>Dostawa mebli biurowych dla  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33FC">
              <w:rPr>
                <w:rFonts w:ascii="Arial" w:hAnsi="Arial" w:cs="Arial"/>
                <w:b/>
                <w:bCs/>
                <w:sz w:val="22"/>
                <w:szCs w:val="22"/>
              </w:rPr>
              <w:t>Przedsiębiorstwo Handlowo-Usługowe "BOSTO" S.C.</w:t>
            </w:r>
          </w:p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Białostocka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40</w:t>
            </w:r>
          </w:p>
          <w:p w:rsidR="008633FC" w:rsidRPr="007D7932" w:rsidRDefault="008633FC" w:rsidP="00201E6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42-202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1 - Cena - 48.71</w:t>
            </w:r>
          </w:p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2 - Termin realizacji - 20.00</w:t>
            </w:r>
          </w:p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 xml:space="preserve">  88,71</w:t>
            </w:r>
          </w:p>
        </w:tc>
      </w:tr>
      <w:tr w:rsidR="008633FC" w:rsidTr="008633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633FC">
              <w:rPr>
                <w:rFonts w:ascii="Arial" w:hAnsi="Arial" w:cs="Arial"/>
                <w:sz w:val="22"/>
                <w:szCs w:val="22"/>
              </w:rPr>
              <w:t>Dostawa mebli biurowych dla  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33FC">
              <w:rPr>
                <w:rFonts w:ascii="Arial" w:hAnsi="Arial" w:cs="Arial"/>
                <w:b/>
                <w:bCs/>
                <w:sz w:val="22"/>
                <w:szCs w:val="22"/>
              </w:rPr>
              <w:t>EURO-MEBLE MAŁGORZATA MASŁOŃ</w:t>
            </w:r>
          </w:p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KS. BP. HERBERTA BEDNORZA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2A-6</w:t>
            </w:r>
          </w:p>
          <w:p w:rsidR="008633FC" w:rsidRPr="007D7932" w:rsidRDefault="008633FC" w:rsidP="00201E6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40-384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1 - Cena - 33.89</w:t>
            </w:r>
          </w:p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2 - Termin realizacji - 20.00</w:t>
            </w:r>
          </w:p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 xml:space="preserve">  73,89</w:t>
            </w:r>
          </w:p>
        </w:tc>
      </w:tr>
      <w:tr w:rsidR="008633FC" w:rsidTr="008633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633FC">
              <w:rPr>
                <w:rFonts w:ascii="Arial" w:hAnsi="Arial" w:cs="Arial"/>
                <w:sz w:val="22"/>
                <w:szCs w:val="22"/>
              </w:rPr>
              <w:t>Dostawa mebli biurowych dla  Wydziału Zarządzania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33FC">
              <w:rPr>
                <w:rFonts w:ascii="Arial" w:hAnsi="Arial" w:cs="Arial"/>
                <w:b/>
                <w:bCs/>
                <w:sz w:val="22"/>
                <w:szCs w:val="22"/>
              </w:rPr>
              <w:t>KJMK Meble Sp. z o.o.</w:t>
            </w:r>
          </w:p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Gliwicka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189</w:t>
            </w:r>
          </w:p>
          <w:p w:rsidR="008633FC" w:rsidRPr="007D7932" w:rsidRDefault="008633FC" w:rsidP="00201E6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40-859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2 - Termin realizacji - 0.00</w:t>
            </w:r>
          </w:p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3 - Okres gwarancji - 6.67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 xml:space="preserve">  66,67</w:t>
            </w:r>
          </w:p>
        </w:tc>
      </w:tr>
      <w:tr w:rsidR="008633FC" w:rsidTr="008633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633FC">
              <w:rPr>
                <w:rFonts w:ascii="Arial" w:hAnsi="Arial" w:cs="Arial"/>
                <w:sz w:val="22"/>
                <w:szCs w:val="22"/>
              </w:rPr>
              <w:t xml:space="preserve">Dostawa mebli biurowych  pokój 31 </w:t>
            </w:r>
            <w:proofErr w:type="spellStart"/>
            <w:r w:rsidRPr="008633FC">
              <w:rPr>
                <w:rFonts w:ascii="Arial" w:hAnsi="Arial" w:cs="Arial"/>
                <w:sz w:val="22"/>
                <w:szCs w:val="22"/>
              </w:rPr>
              <w:t>ds</w:t>
            </w:r>
            <w:proofErr w:type="spellEnd"/>
            <w:r w:rsidRPr="008633FC">
              <w:rPr>
                <w:rFonts w:ascii="Arial" w:hAnsi="Arial" w:cs="Arial"/>
                <w:sz w:val="22"/>
                <w:szCs w:val="22"/>
              </w:rPr>
              <w:t xml:space="preserve"> 4 dla  Wydziału Zarządzania,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33FC">
              <w:rPr>
                <w:rFonts w:ascii="Arial" w:hAnsi="Arial" w:cs="Arial"/>
                <w:b/>
                <w:bCs/>
                <w:sz w:val="22"/>
                <w:szCs w:val="22"/>
              </w:rPr>
              <w:t>KAL-SPORT Wyposażenie Obiektów Elżbieta Pięta</w:t>
            </w:r>
          </w:p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ul. Trembeckiego 11a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11a/11a</w:t>
            </w:r>
          </w:p>
          <w:p w:rsidR="008633FC" w:rsidRPr="007D7932" w:rsidRDefault="008633FC" w:rsidP="00201E6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35-234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1 - Cena - 40.88</w:t>
            </w:r>
          </w:p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2 - Termin realizacji - 20.00</w:t>
            </w:r>
          </w:p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 xml:space="preserve">  80,88</w:t>
            </w:r>
          </w:p>
        </w:tc>
      </w:tr>
      <w:tr w:rsidR="008633FC" w:rsidTr="008633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633FC">
              <w:rPr>
                <w:rFonts w:ascii="Arial" w:hAnsi="Arial" w:cs="Arial"/>
                <w:sz w:val="22"/>
                <w:szCs w:val="22"/>
              </w:rPr>
              <w:t xml:space="preserve">Dostawa mebli biurowych  pokój 31 </w:t>
            </w:r>
            <w:proofErr w:type="spellStart"/>
            <w:r w:rsidRPr="008633FC">
              <w:rPr>
                <w:rFonts w:ascii="Arial" w:hAnsi="Arial" w:cs="Arial"/>
                <w:sz w:val="22"/>
                <w:szCs w:val="22"/>
              </w:rPr>
              <w:t>ds</w:t>
            </w:r>
            <w:proofErr w:type="spellEnd"/>
            <w:r w:rsidRPr="008633FC">
              <w:rPr>
                <w:rFonts w:ascii="Arial" w:hAnsi="Arial" w:cs="Arial"/>
                <w:sz w:val="22"/>
                <w:szCs w:val="22"/>
              </w:rPr>
              <w:t xml:space="preserve"> 4 dla  Wydziału Zarządzania,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33F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"Drzewiarz- Bis" </w:t>
            </w:r>
            <w:proofErr w:type="spellStart"/>
            <w:r w:rsidRPr="008633FC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8633F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.z o.o.</w:t>
            </w:r>
          </w:p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 xml:space="preserve">Kardynała </w:t>
            </w:r>
            <w:proofErr w:type="spellStart"/>
            <w:r w:rsidRPr="008633FC">
              <w:rPr>
                <w:rFonts w:ascii="Arial" w:hAnsi="Arial" w:cs="Arial"/>
                <w:sz w:val="22"/>
                <w:szCs w:val="22"/>
              </w:rPr>
              <w:t>Wyszńskiego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46/a</w:t>
            </w:r>
          </w:p>
          <w:p w:rsidR="008633FC" w:rsidRPr="007D7932" w:rsidRDefault="008633FC" w:rsidP="00201E6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87-600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Lipno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1 - Cena - 46.45</w:t>
            </w:r>
          </w:p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2 - Termin realizacji - 10.00</w:t>
            </w:r>
          </w:p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 xml:space="preserve">  76,45</w:t>
            </w:r>
          </w:p>
        </w:tc>
      </w:tr>
      <w:tr w:rsidR="008633FC" w:rsidTr="008633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633FC">
              <w:rPr>
                <w:rFonts w:ascii="Arial" w:hAnsi="Arial" w:cs="Arial"/>
                <w:sz w:val="22"/>
                <w:szCs w:val="22"/>
              </w:rPr>
              <w:t xml:space="preserve">Dostawa mebli biurowych  pokój 31 </w:t>
            </w:r>
            <w:proofErr w:type="spellStart"/>
            <w:r w:rsidRPr="008633FC">
              <w:rPr>
                <w:rFonts w:ascii="Arial" w:hAnsi="Arial" w:cs="Arial"/>
                <w:sz w:val="22"/>
                <w:szCs w:val="22"/>
              </w:rPr>
              <w:t>ds</w:t>
            </w:r>
            <w:proofErr w:type="spellEnd"/>
            <w:r w:rsidRPr="008633FC">
              <w:rPr>
                <w:rFonts w:ascii="Arial" w:hAnsi="Arial" w:cs="Arial"/>
                <w:sz w:val="22"/>
                <w:szCs w:val="22"/>
              </w:rPr>
              <w:t xml:space="preserve"> 4 dla  Wydziału Zarządzania,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33FC">
              <w:rPr>
                <w:rFonts w:ascii="Arial" w:hAnsi="Arial" w:cs="Arial"/>
                <w:b/>
                <w:bCs/>
                <w:sz w:val="22"/>
                <w:szCs w:val="22"/>
              </w:rPr>
              <w:t>KJMK Meble Sp. z o.o.</w:t>
            </w:r>
          </w:p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Gliwicka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189</w:t>
            </w:r>
          </w:p>
          <w:p w:rsidR="008633FC" w:rsidRPr="007D7932" w:rsidRDefault="008633FC" w:rsidP="00201E6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40-859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2 - Termin realizacji - 10.00</w:t>
            </w:r>
          </w:p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3 - Okres gwarancji - 6.67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 xml:space="preserve">  76,67</w:t>
            </w:r>
          </w:p>
        </w:tc>
      </w:tr>
      <w:tr w:rsidR="008633FC" w:rsidTr="008633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633FC">
              <w:rPr>
                <w:rFonts w:ascii="Arial" w:hAnsi="Arial" w:cs="Arial"/>
                <w:sz w:val="22"/>
                <w:szCs w:val="22"/>
              </w:rPr>
              <w:t xml:space="preserve">Dostawa mebli biurowych  pokój 31 </w:t>
            </w:r>
            <w:proofErr w:type="spellStart"/>
            <w:r w:rsidRPr="008633FC">
              <w:rPr>
                <w:rFonts w:ascii="Arial" w:hAnsi="Arial" w:cs="Arial"/>
                <w:sz w:val="22"/>
                <w:szCs w:val="22"/>
              </w:rPr>
              <w:t>ds</w:t>
            </w:r>
            <w:proofErr w:type="spellEnd"/>
            <w:r w:rsidRPr="008633FC">
              <w:rPr>
                <w:rFonts w:ascii="Arial" w:hAnsi="Arial" w:cs="Arial"/>
                <w:sz w:val="22"/>
                <w:szCs w:val="22"/>
              </w:rPr>
              <w:t xml:space="preserve"> 4 dla  Wydziału Zarządzania,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33FC">
              <w:rPr>
                <w:rFonts w:ascii="Arial" w:hAnsi="Arial" w:cs="Arial"/>
                <w:b/>
                <w:bCs/>
                <w:sz w:val="22"/>
                <w:szCs w:val="22"/>
              </w:rPr>
              <w:t>EURO-MEBLE MAŁGORZATA MASŁOŃ</w:t>
            </w:r>
          </w:p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KS. BP. HERBERTA BEDNORZA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2A-6</w:t>
            </w:r>
          </w:p>
          <w:p w:rsidR="008633FC" w:rsidRPr="007D7932" w:rsidRDefault="008633FC" w:rsidP="00201E6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40-384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1 - Cena - 23.21</w:t>
            </w:r>
          </w:p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2 - Termin realizacji - 20.00</w:t>
            </w:r>
          </w:p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 xml:space="preserve">  63,21</w:t>
            </w:r>
          </w:p>
        </w:tc>
      </w:tr>
      <w:tr w:rsidR="008633FC" w:rsidTr="008633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633FC">
              <w:rPr>
                <w:rFonts w:ascii="Arial" w:hAnsi="Arial" w:cs="Arial"/>
                <w:sz w:val="22"/>
                <w:szCs w:val="22"/>
              </w:rPr>
              <w:t>Dostawa biurek komputerowych - 15 sztuk dla Katedry Maszyn Cieplnych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33FC">
              <w:rPr>
                <w:rFonts w:ascii="Arial" w:hAnsi="Arial" w:cs="Arial"/>
                <w:b/>
                <w:bCs/>
                <w:sz w:val="22"/>
                <w:szCs w:val="22"/>
              </w:rPr>
              <w:t>KAL-SPORT Wyposażenie Obiektów Elżbieta Pięta</w:t>
            </w:r>
          </w:p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ul. Trembeckiego 11a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11a/11a</w:t>
            </w:r>
          </w:p>
          <w:p w:rsidR="008633FC" w:rsidRPr="007D7932" w:rsidRDefault="008633FC" w:rsidP="00201E6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35-234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1 - Cena - 22.50</w:t>
            </w:r>
          </w:p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2 - Termin realizacji - 20.00</w:t>
            </w:r>
          </w:p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 xml:space="preserve">  62,50</w:t>
            </w:r>
          </w:p>
        </w:tc>
      </w:tr>
      <w:tr w:rsidR="008633FC" w:rsidTr="008633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lastRenderedPageBreak/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633FC">
              <w:rPr>
                <w:rFonts w:ascii="Arial" w:hAnsi="Arial" w:cs="Arial"/>
                <w:sz w:val="22"/>
                <w:szCs w:val="22"/>
              </w:rPr>
              <w:t>Dostawa biurek komputerowych - 15 sztuk dla Katedry Maszyn Cieplnych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33F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"Drzewiarz- Bis" </w:t>
            </w:r>
            <w:proofErr w:type="spellStart"/>
            <w:r w:rsidRPr="008633FC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8633FC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.z o.o.</w:t>
            </w:r>
          </w:p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 xml:space="preserve">Kardynała </w:t>
            </w:r>
            <w:proofErr w:type="spellStart"/>
            <w:r w:rsidRPr="008633FC">
              <w:rPr>
                <w:rFonts w:ascii="Arial" w:hAnsi="Arial" w:cs="Arial"/>
                <w:sz w:val="22"/>
                <w:szCs w:val="22"/>
              </w:rPr>
              <w:t>Wyszńskiego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46/a</w:t>
            </w:r>
          </w:p>
          <w:p w:rsidR="008633FC" w:rsidRPr="007D7932" w:rsidRDefault="008633FC" w:rsidP="00201E6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87-600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Lipno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1 - Cena - 24.00</w:t>
            </w:r>
          </w:p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2 - Termin realizacji - 0.00</w:t>
            </w:r>
          </w:p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 xml:space="preserve">  44,00</w:t>
            </w:r>
          </w:p>
        </w:tc>
      </w:tr>
      <w:tr w:rsidR="008633FC" w:rsidTr="008633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633FC">
              <w:rPr>
                <w:rFonts w:ascii="Arial" w:hAnsi="Arial" w:cs="Arial"/>
                <w:sz w:val="22"/>
                <w:szCs w:val="22"/>
              </w:rPr>
              <w:t>Dostawa biurek komputerowych - 15 sztuk dla Katedry Maszyn Cieplnych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33FC">
              <w:rPr>
                <w:rFonts w:ascii="Arial" w:hAnsi="Arial" w:cs="Arial"/>
                <w:b/>
                <w:bCs/>
                <w:sz w:val="22"/>
                <w:szCs w:val="22"/>
              </w:rPr>
              <w:t>PPUH WALDII Waldemar Saternus</w:t>
            </w:r>
          </w:p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Racławicka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24</w:t>
            </w:r>
          </w:p>
          <w:p w:rsidR="008633FC" w:rsidRPr="007D7932" w:rsidRDefault="008633FC" w:rsidP="00201E6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42-200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2 - Termin realizacji - 20.00</w:t>
            </w:r>
          </w:p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633FC" w:rsidTr="008633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633FC">
              <w:rPr>
                <w:rFonts w:ascii="Arial" w:hAnsi="Arial" w:cs="Arial"/>
                <w:sz w:val="22"/>
                <w:szCs w:val="22"/>
              </w:rPr>
              <w:t>Dostawa biurek komputerowych - 15 sztuk dla Katedry Maszyn Cieplnych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33FC">
              <w:rPr>
                <w:rFonts w:ascii="Arial" w:hAnsi="Arial" w:cs="Arial"/>
                <w:b/>
                <w:bCs/>
                <w:sz w:val="22"/>
                <w:szCs w:val="22"/>
              </w:rPr>
              <w:t>Przedsiębiorstwo Handlowo-Usługowe "BOSTO" S.C.</w:t>
            </w:r>
          </w:p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Białostocka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40</w:t>
            </w:r>
          </w:p>
          <w:p w:rsidR="008633FC" w:rsidRPr="007D7932" w:rsidRDefault="008633FC" w:rsidP="00201E6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42-202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1 - Cena - 16.55</w:t>
            </w:r>
          </w:p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2 - Termin realizacji - 20.00</w:t>
            </w:r>
          </w:p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 xml:space="preserve">  56,55</w:t>
            </w:r>
          </w:p>
        </w:tc>
      </w:tr>
      <w:tr w:rsidR="008633FC" w:rsidTr="008633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633FC">
              <w:rPr>
                <w:rFonts w:ascii="Arial" w:hAnsi="Arial" w:cs="Arial"/>
                <w:sz w:val="22"/>
                <w:szCs w:val="22"/>
              </w:rPr>
              <w:t>Dostawa biurek komputerowych - 15 sztuk dla Katedry Maszyn Cieplnych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33FC">
              <w:rPr>
                <w:rFonts w:ascii="Arial" w:hAnsi="Arial" w:cs="Arial"/>
                <w:b/>
                <w:bCs/>
                <w:sz w:val="22"/>
                <w:szCs w:val="22"/>
              </w:rPr>
              <w:t>EURO-MEBLE MAŁGORZATA MASŁOŃ</w:t>
            </w:r>
          </w:p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KS. BP. HERBERTA BEDNORZA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2A-6</w:t>
            </w:r>
          </w:p>
          <w:p w:rsidR="008633FC" w:rsidRPr="007D7932" w:rsidRDefault="008633FC" w:rsidP="00201E6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40-384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1 - Cena - 14.77</w:t>
            </w:r>
          </w:p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2 - Termin realizacji - 20.00</w:t>
            </w:r>
          </w:p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 xml:space="preserve">  54,77</w:t>
            </w:r>
          </w:p>
        </w:tc>
      </w:tr>
      <w:tr w:rsidR="008633FC" w:rsidTr="008633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633FC">
              <w:rPr>
                <w:rFonts w:ascii="Arial" w:hAnsi="Arial" w:cs="Arial"/>
                <w:sz w:val="22"/>
                <w:szCs w:val="22"/>
              </w:rPr>
              <w:t>Dostawa biurek komputerowych - 15 sztuk dla Katedry Maszyn Cieplnych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33FC">
              <w:rPr>
                <w:rFonts w:ascii="Arial" w:hAnsi="Arial" w:cs="Arial"/>
                <w:b/>
                <w:bCs/>
                <w:sz w:val="22"/>
                <w:szCs w:val="22"/>
              </w:rPr>
              <w:t>KJMK Meble Sp. z o.o.</w:t>
            </w:r>
          </w:p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Gliwicka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189</w:t>
            </w:r>
          </w:p>
          <w:p w:rsidR="008633FC" w:rsidRPr="007D7932" w:rsidRDefault="008633FC" w:rsidP="00201E6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40-859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1 - Cena - 32.21</w:t>
            </w:r>
          </w:p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2 - Termin realizacji - 0.00</w:t>
            </w:r>
          </w:p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3 - Okres gwarancji - 6.67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 xml:space="preserve">  38,88</w:t>
            </w:r>
          </w:p>
        </w:tc>
      </w:tr>
      <w:tr w:rsidR="008633FC" w:rsidTr="008633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633FC">
              <w:rPr>
                <w:rFonts w:ascii="Arial" w:hAnsi="Arial" w:cs="Arial"/>
                <w:sz w:val="22"/>
                <w:szCs w:val="22"/>
              </w:rPr>
              <w:t>Dostawa biurka - 1 sztuka dla Katedry Sztucznej Inteligencji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33FC">
              <w:rPr>
                <w:rFonts w:ascii="Arial" w:hAnsi="Arial" w:cs="Arial"/>
                <w:b/>
                <w:bCs/>
                <w:sz w:val="22"/>
                <w:szCs w:val="22"/>
              </w:rPr>
              <w:t>KAL-SPORT Wyposażenie Obiektów Elżbieta Pięta</w:t>
            </w:r>
          </w:p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ul. Trembeckiego 11a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11a/11a</w:t>
            </w:r>
          </w:p>
          <w:p w:rsidR="008633FC" w:rsidRPr="007D7932" w:rsidRDefault="008633FC" w:rsidP="00201E6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35-234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Rzeszów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1 - Cena - 21.00</w:t>
            </w:r>
          </w:p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2 - Termin realizacji - 20.00</w:t>
            </w:r>
          </w:p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 xml:space="preserve">  61,00</w:t>
            </w:r>
          </w:p>
        </w:tc>
      </w:tr>
      <w:tr w:rsidR="008633FC" w:rsidTr="008633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633FC">
              <w:rPr>
                <w:rFonts w:ascii="Arial" w:hAnsi="Arial" w:cs="Arial"/>
                <w:sz w:val="22"/>
                <w:szCs w:val="22"/>
              </w:rPr>
              <w:t>Dostawa biurka - 1 sztuka dla Katedry Sztucznej Inteligencji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33FC">
              <w:rPr>
                <w:rFonts w:ascii="Arial" w:hAnsi="Arial" w:cs="Arial"/>
                <w:b/>
                <w:bCs/>
                <w:sz w:val="22"/>
                <w:szCs w:val="22"/>
              </w:rPr>
              <w:t>Przedsiębiorstwo Handlowo-Usługowe "BOSTO" S.C.</w:t>
            </w:r>
          </w:p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Białostocka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40</w:t>
            </w:r>
          </w:p>
          <w:p w:rsidR="008633FC" w:rsidRPr="007D7932" w:rsidRDefault="008633FC" w:rsidP="00201E6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42-202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Częstochowa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2 - Termin realizacji - 20.00</w:t>
            </w:r>
          </w:p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8633FC" w:rsidTr="008633FC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8633FC">
              <w:rPr>
                <w:rFonts w:ascii="Arial" w:hAnsi="Arial" w:cs="Arial"/>
                <w:sz w:val="22"/>
                <w:szCs w:val="22"/>
              </w:rPr>
              <w:t>Dostawa biurka - 1 sztuka dla Katedry Sztucznej Inteligencji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633FC">
              <w:rPr>
                <w:rFonts w:ascii="Arial" w:hAnsi="Arial" w:cs="Arial"/>
                <w:b/>
                <w:bCs/>
                <w:sz w:val="22"/>
                <w:szCs w:val="22"/>
              </w:rPr>
              <w:t>EURO-MEBLE MAŁGORZATA MASŁOŃ</w:t>
            </w:r>
          </w:p>
          <w:p w:rsidR="008633FC" w:rsidRPr="007D7932" w:rsidRDefault="008633FC" w:rsidP="00201E6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KS. BP. HERBERTA BEDNORZA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2A-6</w:t>
            </w:r>
          </w:p>
          <w:p w:rsidR="008633FC" w:rsidRPr="007D7932" w:rsidRDefault="008633FC" w:rsidP="00201E6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40-384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633FC">
              <w:rPr>
                <w:rFonts w:ascii="Arial" w:hAnsi="Arial" w:cs="Arial"/>
                <w:sz w:val="22"/>
                <w:szCs w:val="22"/>
              </w:rPr>
              <w:t>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1 - Cena - 28.00</w:t>
            </w:r>
          </w:p>
          <w:p w:rsidR="008633FC" w:rsidRPr="008633FC" w:rsidRDefault="008633FC" w:rsidP="00201E68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2 - Termin realizacji - 20.00</w:t>
            </w:r>
          </w:p>
          <w:p w:rsidR="008633FC" w:rsidRPr="007D7932" w:rsidRDefault="008633FC" w:rsidP="00201E6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>3 - Okres gwarancji - 20.00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33FC" w:rsidRPr="007D7932" w:rsidRDefault="008633FC" w:rsidP="00201E6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8633FC">
              <w:rPr>
                <w:rFonts w:ascii="Arial" w:hAnsi="Arial" w:cs="Arial"/>
                <w:sz w:val="22"/>
                <w:szCs w:val="22"/>
              </w:rPr>
              <w:t xml:space="preserve">  68,00</w:t>
            </w:r>
          </w:p>
        </w:tc>
      </w:tr>
      <w:bookmarkEnd w:id="0"/>
    </w:tbl>
    <w:p w:rsidR="008642B3" w:rsidRPr="00B36EDA" w:rsidRDefault="008642B3" w:rsidP="00DF28F8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vertAlign w:val="superscript"/>
        </w:rPr>
      </w:pPr>
    </w:p>
    <w:sectPr w:rsidR="008642B3" w:rsidRPr="00B36EDA" w:rsidSect="00DF28F8">
      <w:headerReference w:type="default" r:id="rId6"/>
      <w:footerReference w:type="default" r:id="rId7"/>
      <w:pgSz w:w="11906" w:h="16838"/>
      <w:pgMar w:top="1985" w:right="1276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2339" w:rsidRDefault="00582339">
      <w:r>
        <w:separator/>
      </w:r>
    </w:p>
  </w:endnote>
  <w:endnote w:type="continuationSeparator" w:id="0">
    <w:p w:rsidR="00582339" w:rsidRDefault="005823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2339" w:rsidRDefault="00582339">
      <w:r>
        <w:separator/>
      </w:r>
    </w:p>
  </w:footnote>
  <w:footnote w:type="continuationSeparator" w:id="0">
    <w:p w:rsidR="00582339" w:rsidRDefault="005823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F28F8" w:rsidRPr="00DF28F8" w:rsidRDefault="00E025B5" w:rsidP="00DF28F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1"/>
    <o:shapelayout v:ext="edit">
      <o:idmap v:ext="edit" data="2"/>
      <o:rules v:ext="edit">
        <o:r id="V:Rule2" type="connector" idref="#Łącznik prosty ze strzałką 2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2339"/>
    <w:rsid w:val="00022322"/>
    <w:rsid w:val="00042497"/>
    <w:rsid w:val="000A58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31B8"/>
    <w:rsid w:val="00437CAD"/>
    <w:rsid w:val="004657DA"/>
    <w:rsid w:val="004A3F67"/>
    <w:rsid w:val="004B2665"/>
    <w:rsid w:val="004C3459"/>
    <w:rsid w:val="004E324A"/>
    <w:rsid w:val="004E7234"/>
    <w:rsid w:val="0054734E"/>
    <w:rsid w:val="00582339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33FC"/>
    <w:rsid w:val="008642B3"/>
    <w:rsid w:val="008A6C10"/>
    <w:rsid w:val="008E5102"/>
    <w:rsid w:val="0090776E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DF28F8"/>
    <w:rsid w:val="00E025B5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FA4B137"/>
  <w15:chartTrackingRefBased/>
  <w15:docId w15:val="{9A33C017-6439-40B3-9CCA-C1DB9AE91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6</Pages>
  <Words>1311</Words>
  <Characters>7403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2025-07-03T08:34:00Z</cp:lastPrinted>
  <dcterms:created xsi:type="dcterms:W3CDTF">2025-07-03T08:34:00Z</dcterms:created>
  <dcterms:modified xsi:type="dcterms:W3CDTF">2025-07-03T08:34:00Z</dcterms:modified>
</cp:coreProperties>
</file>