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13588" w:rsidRPr="0001358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1358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3588">
        <w:rPr>
          <w:rFonts w:ascii="Arial" w:hAnsi="Arial" w:cs="Arial"/>
        </w:rPr>
        <w:t>Politechnika Częstochowska</w:t>
      </w:r>
    </w:p>
    <w:p w:rsidR="006676AE" w:rsidRPr="0012157F" w:rsidRDefault="0001358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358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1358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1358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1358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1358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3588" w:rsidRPr="0012157F" w:rsidTr="006B3E66">
        <w:tc>
          <w:tcPr>
            <w:tcW w:w="9104" w:type="dxa"/>
            <w:shd w:val="clear" w:color="auto" w:fill="D9D9D9"/>
          </w:tcPr>
          <w:p w:rsidR="00013588" w:rsidRPr="0012157F" w:rsidRDefault="00013588" w:rsidP="006B3E6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13588" w:rsidRPr="0012157F" w:rsidRDefault="00013588" w:rsidP="006B3E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1358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13588" w:rsidRPr="00612283" w:rsidRDefault="00013588" w:rsidP="006B3E6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13588" w:rsidRPr="0012157F" w:rsidRDefault="00013588" w:rsidP="006B3E6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01358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35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zestawu analizatora spalin + dymomierz (5-gazowy analizator spalin z dymomierzem)  w ramach Projektu ,,Rozwój kompetencji kluczem dla rozwoju gospodarki 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3588" w:rsidRPr="00A2540E" w:rsidTr="006B3E66">
        <w:tc>
          <w:tcPr>
            <w:tcW w:w="2269" w:type="dxa"/>
            <w:shd w:val="clear" w:color="auto" w:fill="auto"/>
          </w:tcPr>
          <w:p w:rsidR="00013588" w:rsidRPr="00A2540E" w:rsidRDefault="00013588" w:rsidP="006B3E6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3588" w:rsidRPr="00A2540E" w:rsidRDefault="00013588" w:rsidP="006B3E6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35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RK-NZ.262.13.2025.AR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13588" w:rsidRPr="0001358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7222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985" w:right="1418" w:bottom="992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5B4" w:rsidRDefault="002925B4" w:rsidP="0038231F">
      <w:pPr>
        <w:spacing w:after="0" w:line="240" w:lineRule="auto"/>
      </w:pPr>
      <w:r>
        <w:separator/>
      </w:r>
    </w:p>
  </w:endnote>
  <w:endnote w:type="continuationSeparator" w:id="0">
    <w:p w:rsidR="002925B4" w:rsidRDefault="002925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588" w:rsidRDefault="000135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252" w:rsidRDefault="00722252" w:rsidP="0072225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tab/>
    </w:r>
    <w:r>
      <w:pict>
        <v:line id="Łącznik prosty 2" o:spid="_x0000_s2051" style="position:absolute;z-index:251662336;visibility:visible;mso-position-horizontal-relative:margin;mso-position-vertical-relative:text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722252" w:rsidRDefault="00722252" w:rsidP="00722252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">
          <v:imagedata r:id="rId1" o:title="pcz_logo_pol_poziom_mono"/>
        </v:shape>
      </w:pict>
    </w:r>
    <w:r>
      <w:rPr>
        <w:rFonts w:cs="Arial"/>
        <w:b/>
        <w:bCs/>
        <w:sz w:val="24"/>
        <w:szCs w:val="18"/>
      </w:rPr>
      <w:t xml:space="preserve"> </w:t>
    </w:r>
  </w:p>
  <w:p w:rsidR="00722252" w:rsidRDefault="00722252" w:rsidP="00722252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722252" w:rsidRDefault="00722252" w:rsidP="00722252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722252" w:rsidP="00722252">
    <w:pPr>
      <w:pStyle w:val="Stopka"/>
      <w:tabs>
        <w:tab w:val="left" w:pos="1665"/>
      </w:tabs>
    </w:pPr>
    <w:r>
      <w:tab/>
    </w:r>
    <w:r>
      <w:tab/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588" w:rsidRDefault="000135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5B4" w:rsidRDefault="002925B4" w:rsidP="0038231F">
      <w:pPr>
        <w:spacing w:after="0" w:line="240" w:lineRule="auto"/>
      </w:pPr>
      <w:r>
        <w:separator/>
      </w:r>
    </w:p>
  </w:footnote>
  <w:footnote w:type="continuationSeparator" w:id="0">
    <w:p w:rsidR="002925B4" w:rsidRDefault="002925B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588" w:rsidRDefault="000135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252" w:rsidRDefault="00722252" w:rsidP="00722252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49" type="#_x0000_t75" style="position:absolute;margin-left:0;margin-top:-3.4pt;width:425.2pt;height:58.7pt;z-index:251659264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pict>
        <v:line id="Łącznik prosty 1" o:spid="_x0000_s2050" style="position:absolute;z-index:251660288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013588" w:rsidRDefault="000135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588" w:rsidRDefault="000135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5B4"/>
    <w:rsid w:val="0001358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925B4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2252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064E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0F718A7-ADFC-44DF-92A2-B031805F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22252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2DA0B-4E0A-4634-BA17-B6A3F1211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2025-06-30T10:11:00Z</cp:lastPrinted>
  <dcterms:created xsi:type="dcterms:W3CDTF">2025-06-30T10:11:00Z</dcterms:created>
  <dcterms:modified xsi:type="dcterms:W3CDTF">2025-06-30T10:11:00Z</dcterms:modified>
</cp:coreProperties>
</file>